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C00" w:rsidRDefault="002B4C00" w:rsidP="001830E6">
      <w:pPr>
        <w:pStyle w:val="Heading1"/>
        <w:spacing w:line="240" w:lineRule="auto"/>
        <w:rPr>
          <w:b/>
          <w:sz w:val="48"/>
        </w:rPr>
      </w:pPr>
    </w:p>
    <w:p w:rsidR="003B3A1B" w:rsidRPr="003B3A1B" w:rsidRDefault="004621CF" w:rsidP="001830E6">
      <w:pPr>
        <w:pStyle w:val="Heading1"/>
        <w:spacing w:line="240" w:lineRule="auto"/>
        <w:rPr>
          <w:b/>
          <w:sz w:val="48"/>
        </w:rPr>
      </w:pPr>
      <w:r w:rsidRPr="003B3A1B">
        <w:rPr>
          <w:b/>
          <w:sz w:val="48"/>
        </w:rPr>
        <w:t>L</w:t>
      </w:r>
      <w:r w:rsidR="001830E6" w:rsidRPr="003B3A1B">
        <w:rPr>
          <w:b/>
          <w:sz w:val="48"/>
        </w:rPr>
        <w:t>outh Sports Unit</w:t>
      </w:r>
    </w:p>
    <w:p w:rsidR="007924AE" w:rsidRDefault="00A31494" w:rsidP="001830E6">
      <w:pPr>
        <w:pStyle w:val="Heading1"/>
        <w:spacing w:line="240" w:lineRule="auto"/>
        <w:rPr>
          <w:sz w:val="40"/>
        </w:rPr>
      </w:pPr>
      <w:r>
        <w:rPr>
          <w:sz w:val="40"/>
        </w:rPr>
        <w:t>Louth County Council Coaching &amp; Education Grant</w:t>
      </w:r>
    </w:p>
    <w:p w:rsidR="001830E6" w:rsidRPr="001830E6" w:rsidRDefault="001830E6" w:rsidP="001830E6"/>
    <w:tbl>
      <w:tblPr>
        <w:tblStyle w:val="TableGrid"/>
        <w:tblW w:w="0" w:type="auto"/>
        <w:tblLook w:val="04A0"/>
      </w:tblPr>
      <w:tblGrid>
        <w:gridCol w:w="3510"/>
        <w:gridCol w:w="6910"/>
      </w:tblGrid>
      <w:tr w:rsidR="001830E6" w:rsidTr="004A6260">
        <w:tc>
          <w:tcPr>
            <w:tcW w:w="10420" w:type="dxa"/>
            <w:gridSpan w:val="2"/>
            <w:shd w:val="clear" w:color="auto" w:fill="F2F2F2" w:themeFill="background1" w:themeFillShade="F2"/>
          </w:tcPr>
          <w:p w:rsidR="001830E6" w:rsidRPr="00DC7C6A" w:rsidRDefault="001830E6" w:rsidP="00D1693F">
            <w:pPr>
              <w:pStyle w:val="TOC1"/>
            </w:pPr>
            <w:r>
              <w:t>Organisations Information</w:t>
            </w:r>
          </w:p>
        </w:tc>
      </w:tr>
      <w:tr w:rsidR="00DC7C6A" w:rsidTr="00DC7C6A">
        <w:tc>
          <w:tcPr>
            <w:tcW w:w="3510" w:type="dxa"/>
            <w:shd w:val="clear" w:color="auto" w:fill="F2F2F2" w:themeFill="background1" w:themeFillShade="F2"/>
          </w:tcPr>
          <w:p w:rsidR="00DC7C6A" w:rsidRPr="00DC7C6A" w:rsidRDefault="001830E6" w:rsidP="00D1693F">
            <w:pPr>
              <w:pStyle w:val="TOC1"/>
            </w:pPr>
            <w:r>
              <w:t xml:space="preserve">Name of </w:t>
            </w:r>
            <w:r w:rsidR="00545363">
              <w:t xml:space="preserve">Sports </w:t>
            </w:r>
            <w:r>
              <w:t>Club</w:t>
            </w:r>
          </w:p>
        </w:tc>
        <w:tc>
          <w:tcPr>
            <w:tcW w:w="6910" w:type="dxa"/>
          </w:tcPr>
          <w:p w:rsidR="00DC7C6A" w:rsidRPr="00DC7C6A" w:rsidRDefault="00DC7C6A" w:rsidP="00D1693F">
            <w:pPr>
              <w:pStyle w:val="TOC1"/>
            </w:pPr>
          </w:p>
        </w:tc>
      </w:tr>
      <w:tr w:rsidR="001830E6" w:rsidTr="00DC7C6A">
        <w:tc>
          <w:tcPr>
            <w:tcW w:w="3510" w:type="dxa"/>
            <w:shd w:val="clear" w:color="auto" w:fill="F2F2F2" w:themeFill="background1" w:themeFillShade="F2"/>
          </w:tcPr>
          <w:p w:rsidR="001830E6" w:rsidRDefault="001830E6" w:rsidP="00D1693F">
            <w:pPr>
              <w:pStyle w:val="TOC1"/>
            </w:pPr>
            <w:r>
              <w:t>Address of Club</w:t>
            </w:r>
          </w:p>
        </w:tc>
        <w:tc>
          <w:tcPr>
            <w:tcW w:w="6910" w:type="dxa"/>
          </w:tcPr>
          <w:p w:rsidR="001830E6" w:rsidRDefault="001830E6" w:rsidP="00D1693F">
            <w:pPr>
              <w:pStyle w:val="TOC1"/>
            </w:pPr>
          </w:p>
          <w:p w:rsidR="001830E6" w:rsidRDefault="001830E6" w:rsidP="001830E6"/>
          <w:p w:rsidR="001830E6" w:rsidRPr="001830E6" w:rsidRDefault="001830E6" w:rsidP="001830E6"/>
        </w:tc>
      </w:tr>
      <w:tr w:rsidR="00DC7C6A" w:rsidTr="00DC7C6A">
        <w:tc>
          <w:tcPr>
            <w:tcW w:w="3510" w:type="dxa"/>
            <w:shd w:val="clear" w:color="auto" w:fill="F2F2F2" w:themeFill="background1" w:themeFillShade="F2"/>
          </w:tcPr>
          <w:p w:rsidR="00DC7C6A" w:rsidRPr="00DC7C6A" w:rsidRDefault="001830E6" w:rsidP="00D1693F">
            <w:pPr>
              <w:pStyle w:val="TOC1"/>
            </w:pPr>
            <w:r>
              <w:t>Type of Sporting Activity</w:t>
            </w:r>
          </w:p>
        </w:tc>
        <w:tc>
          <w:tcPr>
            <w:tcW w:w="6910" w:type="dxa"/>
          </w:tcPr>
          <w:p w:rsidR="00DC7C6A" w:rsidRPr="00DC7C6A" w:rsidRDefault="00DC7C6A" w:rsidP="00D1693F">
            <w:pPr>
              <w:pStyle w:val="TOC1"/>
            </w:pPr>
          </w:p>
        </w:tc>
      </w:tr>
      <w:tr w:rsidR="00DC7C6A" w:rsidTr="00DC7C6A">
        <w:tc>
          <w:tcPr>
            <w:tcW w:w="3510" w:type="dxa"/>
            <w:shd w:val="clear" w:color="auto" w:fill="F2F2F2" w:themeFill="background1" w:themeFillShade="F2"/>
          </w:tcPr>
          <w:p w:rsidR="00DC7C6A" w:rsidRPr="00DC7C6A" w:rsidRDefault="001830E6" w:rsidP="00D1693F">
            <w:pPr>
              <w:pStyle w:val="TOC1"/>
            </w:pPr>
            <w:r>
              <w:t>National Governing Body to which club is affiliated:</w:t>
            </w:r>
          </w:p>
        </w:tc>
        <w:tc>
          <w:tcPr>
            <w:tcW w:w="6910" w:type="dxa"/>
          </w:tcPr>
          <w:p w:rsidR="00DC7C6A" w:rsidRPr="00DC7C6A" w:rsidRDefault="00DC7C6A" w:rsidP="00D1693F">
            <w:pPr>
              <w:pStyle w:val="TOC1"/>
            </w:pPr>
          </w:p>
        </w:tc>
      </w:tr>
    </w:tbl>
    <w:p w:rsidR="007924AE" w:rsidRDefault="007924AE" w:rsidP="00D1693F">
      <w:pPr>
        <w:pStyle w:val="TOC1"/>
      </w:pPr>
    </w:p>
    <w:tbl>
      <w:tblPr>
        <w:tblStyle w:val="TableGrid"/>
        <w:tblW w:w="0" w:type="auto"/>
        <w:tblLook w:val="04A0"/>
      </w:tblPr>
      <w:tblGrid>
        <w:gridCol w:w="3510"/>
        <w:gridCol w:w="6910"/>
      </w:tblGrid>
      <w:tr w:rsidR="001830E6" w:rsidTr="001830E6">
        <w:tc>
          <w:tcPr>
            <w:tcW w:w="10420" w:type="dxa"/>
            <w:gridSpan w:val="2"/>
            <w:shd w:val="clear" w:color="auto" w:fill="31849B" w:themeFill="accent5" w:themeFillShade="BF"/>
          </w:tcPr>
          <w:p w:rsidR="001830E6" w:rsidRPr="00D1693F" w:rsidRDefault="001830E6" w:rsidP="00D1693F">
            <w:pPr>
              <w:pStyle w:val="TOC1"/>
            </w:pPr>
            <w:r w:rsidRPr="00D1693F">
              <w:t>Name and Address of Person to Whom All Correspondence to be sent</w:t>
            </w:r>
          </w:p>
        </w:tc>
      </w:tr>
      <w:tr w:rsidR="001830E6" w:rsidTr="001830E6">
        <w:tc>
          <w:tcPr>
            <w:tcW w:w="3510" w:type="dxa"/>
            <w:shd w:val="clear" w:color="auto" w:fill="92CDDC" w:themeFill="accent5" w:themeFillTint="99"/>
          </w:tcPr>
          <w:p w:rsidR="001830E6" w:rsidRPr="00D1693F" w:rsidRDefault="001830E6" w:rsidP="00D1693F">
            <w:pPr>
              <w:pStyle w:val="TOC1"/>
            </w:pPr>
            <w:r w:rsidRPr="00D1693F">
              <w:t xml:space="preserve">Name </w:t>
            </w:r>
          </w:p>
        </w:tc>
        <w:tc>
          <w:tcPr>
            <w:tcW w:w="6910" w:type="dxa"/>
            <w:shd w:val="clear" w:color="auto" w:fill="DAEEF3" w:themeFill="accent5" w:themeFillTint="33"/>
          </w:tcPr>
          <w:p w:rsidR="001830E6" w:rsidRPr="00D1693F" w:rsidRDefault="001830E6" w:rsidP="00D1693F">
            <w:pPr>
              <w:pStyle w:val="TOC1"/>
            </w:pPr>
          </w:p>
        </w:tc>
      </w:tr>
      <w:tr w:rsidR="001830E6" w:rsidTr="001830E6">
        <w:tc>
          <w:tcPr>
            <w:tcW w:w="3510" w:type="dxa"/>
            <w:shd w:val="clear" w:color="auto" w:fill="92CDDC" w:themeFill="accent5" w:themeFillTint="99"/>
          </w:tcPr>
          <w:p w:rsidR="001830E6" w:rsidRPr="00D1693F" w:rsidRDefault="001830E6" w:rsidP="00D1693F">
            <w:pPr>
              <w:pStyle w:val="TOC1"/>
            </w:pPr>
            <w:r w:rsidRPr="00D1693F">
              <w:t>Address</w:t>
            </w:r>
          </w:p>
        </w:tc>
        <w:tc>
          <w:tcPr>
            <w:tcW w:w="6910" w:type="dxa"/>
            <w:shd w:val="clear" w:color="auto" w:fill="DAEEF3" w:themeFill="accent5" w:themeFillTint="33"/>
          </w:tcPr>
          <w:p w:rsidR="001830E6" w:rsidRPr="00D1693F" w:rsidRDefault="001830E6" w:rsidP="00D1693F">
            <w:pPr>
              <w:pStyle w:val="TOC1"/>
            </w:pPr>
          </w:p>
          <w:p w:rsidR="001830E6" w:rsidRPr="00D1693F" w:rsidRDefault="001830E6" w:rsidP="004A6260">
            <w:pPr>
              <w:rPr>
                <w:color w:val="000000" w:themeColor="text1"/>
              </w:rPr>
            </w:pPr>
          </w:p>
          <w:p w:rsidR="001830E6" w:rsidRPr="00D1693F" w:rsidRDefault="001830E6" w:rsidP="004A6260">
            <w:pPr>
              <w:rPr>
                <w:color w:val="000000" w:themeColor="text1"/>
              </w:rPr>
            </w:pPr>
          </w:p>
        </w:tc>
      </w:tr>
      <w:tr w:rsidR="001830E6" w:rsidTr="001830E6">
        <w:tc>
          <w:tcPr>
            <w:tcW w:w="3510" w:type="dxa"/>
            <w:shd w:val="clear" w:color="auto" w:fill="92CDDC" w:themeFill="accent5" w:themeFillTint="99"/>
          </w:tcPr>
          <w:p w:rsidR="001830E6" w:rsidRPr="00D1693F" w:rsidRDefault="001830E6" w:rsidP="00D1693F">
            <w:pPr>
              <w:pStyle w:val="TOC1"/>
            </w:pPr>
            <w:r w:rsidRPr="00D1693F">
              <w:t>Position in Club</w:t>
            </w:r>
          </w:p>
        </w:tc>
        <w:tc>
          <w:tcPr>
            <w:tcW w:w="6910" w:type="dxa"/>
            <w:shd w:val="clear" w:color="auto" w:fill="DAEEF3" w:themeFill="accent5" w:themeFillTint="33"/>
          </w:tcPr>
          <w:p w:rsidR="001830E6" w:rsidRPr="00D1693F" w:rsidRDefault="001830E6" w:rsidP="00D1693F">
            <w:pPr>
              <w:pStyle w:val="TOC1"/>
            </w:pPr>
          </w:p>
        </w:tc>
      </w:tr>
      <w:tr w:rsidR="001830E6" w:rsidTr="001830E6">
        <w:tc>
          <w:tcPr>
            <w:tcW w:w="3510" w:type="dxa"/>
            <w:shd w:val="clear" w:color="auto" w:fill="92CDDC" w:themeFill="accent5" w:themeFillTint="99"/>
          </w:tcPr>
          <w:p w:rsidR="001830E6" w:rsidRPr="00D1693F" w:rsidRDefault="001830E6" w:rsidP="00D1693F">
            <w:pPr>
              <w:pStyle w:val="TOC1"/>
            </w:pPr>
            <w:r w:rsidRPr="00D1693F">
              <w:t>Telephone Number</w:t>
            </w:r>
          </w:p>
        </w:tc>
        <w:tc>
          <w:tcPr>
            <w:tcW w:w="6910" w:type="dxa"/>
            <w:shd w:val="clear" w:color="auto" w:fill="DAEEF3" w:themeFill="accent5" w:themeFillTint="33"/>
          </w:tcPr>
          <w:p w:rsidR="001830E6" w:rsidRPr="00D1693F" w:rsidRDefault="001830E6" w:rsidP="00D1693F">
            <w:pPr>
              <w:pStyle w:val="TOC1"/>
            </w:pPr>
          </w:p>
        </w:tc>
      </w:tr>
      <w:tr w:rsidR="001830E6" w:rsidTr="001830E6">
        <w:tc>
          <w:tcPr>
            <w:tcW w:w="3510" w:type="dxa"/>
            <w:shd w:val="clear" w:color="auto" w:fill="92CDDC" w:themeFill="accent5" w:themeFillTint="99"/>
          </w:tcPr>
          <w:p w:rsidR="001830E6" w:rsidRPr="00D1693F" w:rsidRDefault="001830E6" w:rsidP="00D1693F">
            <w:pPr>
              <w:pStyle w:val="TOC1"/>
            </w:pPr>
            <w:r w:rsidRPr="00D1693F">
              <w:t>Email Address:</w:t>
            </w:r>
          </w:p>
        </w:tc>
        <w:tc>
          <w:tcPr>
            <w:tcW w:w="6910" w:type="dxa"/>
            <w:shd w:val="clear" w:color="auto" w:fill="DAEEF3" w:themeFill="accent5" w:themeFillTint="33"/>
          </w:tcPr>
          <w:p w:rsidR="001830E6" w:rsidRPr="00D1693F" w:rsidRDefault="001830E6" w:rsidP="00D1693F">
            <w:pPr>
              <w:pStyle w:val="TOC1"/>
            </w:pPr>
          </w:p>
        </w:tc>
      </w:tr>
    </w:tbl>
    <w:p w:rsidR="001830E6" w:rsidRPr="001830E6" w:rsidRDefault="001830E6" w:rsidP="001830E6"/>
    <w:p w:rsidR="001830E6" w:rsidRDefault="001830E6" w:rsidP="001830E6"/>
    <w:p w:rsidR="00D1693F" w:rsidRDefault="00771796" w:rsidP="00CF50D3">
      <w:pPr>
        <w:suppressAutoHyphens w:val="0"/>
        <w:spacing w:after="0" w:line="240" w:lineRule="auto"/>
        <w:jc w:val="left"/>
      </w:pPr>
      <w:r>
        <w:br w:type="page"/>
      </w:r>
    </w:p>
    <w:tbl>
      <w:tblPr>
        <w:tblStyle w:val="TableGrid"/>
        <w:tblpPr w:leftFromText="180" w:rightFromText="180" w:vertAnchor="text" w:tblpY="1"/>
        <w:tblOverlap w:val="never"/>
        <w:tblW w:w="10006" w:type="dxa"/>
        <w:tblInd w:w="-176" w:type="dxa"/>
        <w:tblLook w:val="04A0"/>
      </w:tblPr>
      <w:tblGrid>
        <w:gridCol w:w="3930"/>
        <w:gridCol w:w="6076"/>
      </w:tblGrid>
      <w:tr w:rsidR="00D1693F" w:rsidTr="00CF50D3">
        <w:tc>
          <w:tcPr>
            <w:tcW w:w="10006" w:type="dxa"/>
            <w:gridSpan w:val="2"/>
            <w:shd w:val="clear" w:color="auto" w:fill="31849B" w:themeFill="accent5" w:themeFillShade="BF"/>
          </w:tcPr>
          <w:p w:rsidR="00D1693F" w:rsidRPr="00D1693F" w:rsidRDefault="00771796" w:rsidP="00882812">
            <w:pPr>
              <w:jc w:val="center"/>
              <w:rPr>
                <w:color w:val="FFFFFF" w:themeColor="background1"/>
              </w:rPr>
            </w:pPr>
            <w:r>
              <w:rPr>
                <w:color w:val="FFFFFF" w:themeColor="background1"/>
                <w:sz w:val="26"/>
              </w:rPr>
              <w:lastRenderedPageBreak/>
              <w:t>Training Course Details</w:t>
            </w:r>
          </w:p>
        </w:tc>
      </w:tr>
      <w:tr w:rsidR="00D1693F" w:rsidTr="00CF50D3">
        <w:tc>
          <w:tcPr>
            <w:tcW w:w="3930" w:type="dxa"/>
            <w:shd w:val="clear" w:color="auto" w:fill="31849B" w:themeFill="accent5" w:themeFillShade="BF"/>
          </w:tcPr>
          <w:p w:rsidR="00D1693F" w:rsidRPr="0090580E" w:rsidRDefault="00D1693F" w:rsidP="00882812">
            <w:pPr>
              <w:rPr>
                <w:color w:val="FFFFFF" w:themeColor="background1"/>
                <w:szCs w:val="22"/>
              </w:rPr>
            </w:pPr>
            <w:bookmarkStart w:id="0" w:name="_GoBack"/>
            <w:bookmarkEnd w:id="0"/>
            <w:r w:rsidRPr="0090580E">
              <w:rPr>
                <w:color w:val="FFFFFF" w:themeColor="background1"/>
                <w:szCs w:val="22"/>
              </w:rPr>
              <w:t xml:space="preserve">Name of </w:t>
            </w:r>
            <w:r w:rsidR="00771796">
              <w:rPr>
                <w:color w:val="FFFFFF" w:themeColor="background1"/>
                <w:szCs w:val="22"/>
              </w:rPr>
              <w:t>training Course</w:t>
            </w:r>
          </w:p>
        </w:tc>
        <w:tc>
          <w:tcPr>
            <w:tcW w:w="6076" w:type="dxa"/>
            <w:shd w:val="clear" w:color="auto" w:fill="FFFFFF" w:themeFill="background1"/>
          </w:tcPr>
          <w:p w:rsidR="00D1693F" w:rsidRDefault="00D1693F" w:rsidP="00882812"/>
        </w:tc>
      </w:tr>
      <w:tr w:rsidR="00D1693F" w:rsidTr="009C7F31">
        <w:trPr>
          <w:trHeight w:val="2163"/>
        </w:trPr>
        <w:tc>
          <w:tcPr>
            <w:tcW w:w="3930" w:type="dxa"/>
            <w:shd w:val="clear" w:color="auto" w:fill="31849B" w:themeFill="accent5" w:themeFillShade="BF"/>
          </w:tcPr>
          <w:p w:rsidR="00D1693F" w:rsidRPr="0090580E" w:rsidRDefault="00D1693F" w:rsidP="00882812">
            <w:pPr>
              <w:spacing w:line="240" w:lineRule="auto"/>
              <w:rPr>
                <w:color w:val="FFFFFF" w:themeColor="background1"/>
                <w:szCs w:val="22"/>
              </w:rPr>
            </w:pPr>
            <w:r>
              <w:rPr>
                <w:color w:val="FFFFFF" w:themeColor="background1"/>
                <w:szCs w:val="22"/>
              </w:rPr>
              <w:t>Purpose for which grant, if approved will be used. (Please attach additional information if required)</w:t>
            </w:r>
          </w:p>
        </w:tc>
        <w:tc>
          <w:tcPr>
            <w:tcW w:w="6076" w:type="dxa"/>
            <w:shd w:val="clear" w:color="auto" w:fill="FFFFFF" w:themeFill="background1"/>
          </w:tcPr>
          <w:p w:rsidR="00D1693F" w:rsidRDefault="00D1693F" w:rsidP="00882812"/>
          <w:p w:rsidR="00D1693F" w:rsidRDefault="00D1693F" w:rsidP="00882812"/>
          <w:p w:rsidR="00D1693F" w:rsidRDefault="00D1693F" w:rsidP="00882812"/>
          <w:p w:rsidR="00D1693F" w:rsidRDefault="00D1693F" w:rsidP="00882812"/>
        </w:tc>
      </w:tr>
      <w:tr w:rsidR="00D1693F" w:rsidTr="00CF50D3">
        <w:tc>
          <w:tcPr>
            <w:tcW w:w="3930" w:type="dxa"/>
            <w:shd w:val="clear" w:color="auto" w:fill="31849B" w:themeFill="accent5" w:themeFillShade="BF"/>
          </w:tcPr>
          <w:p w:rsidR="00D1693F" w:rsidRPr="0090580E" w:rsidRDefault="00D1693F" w:rsidP="00882812">
            <w:pPr>
              <w:rPr>
                <w:color w:val="FFFFFF" w:themeColor="background1"/>
                <w:szCs w:val="22"/>
              </w:rPr>
            </w:pPr>
            <w:r w:rsidRPr="0090580E">
              <w:rPr>
                <w:color w:val="FFFFFF" w:themeColor="background1"/>
                <w:szCs w:val="22"/>
              </w:rPr>
              <w:t>Planned start date</w:t>
            </w:r>
            <w:r w:rsidR="0089597B">
              <w:rPr>
                <w:color w:val="FFFFFF" w:themeColor="background1"/>
                <w:szCs w:val="22"/>
              </w:rPr>
              <w:t xml:space="preserve"> of course</w:t>
            </w:r>
          </w:p>
        </w:tc>
        <w:tc>
          <w:tcPr>
            <w:tcW w:w="6076" w:type="dxa"/>
            <w:shd w:val="clear" w:color="auto" w:fill="FFFFFF" w:themeFill="background1"/>
          </w:tcPr>
          <w:p w:rsidR="00D1693F" w:rsidRDefault="00D1693F" w:rsidP="00882812"/>
        </w:tc>
      </w:tr>
      <w:tr w:rsidR="00D1693F" w:rsidTr="00CF50D3">
        <w:tc>
          <w:tcPr>
            <w:tcW w:w="3930" w:type="dxa"/>
            <w:shd w:val="clear" w:color="auto" w:fill="31849B" w:themeFill="accent5" w:themeFillShade="BF"/>
          </w:tcPr>
          <w:p w:rsidR="00D1693F" w:rsidRPr="0090580E" w:rsidRDefault="00D1693F" w:rsidP="00A31494">
            <w:pPr>
              <w:tabs>
                <w:tab w:val="left" w:pos="2400"/>
              </w:tabs>
              <w:rPr>
                <w:color w:val="FFFFFF" w:themeColor="background1"/>
                <w:szCs w:val="22"/>
              </w:rPr>
            </w:pPr>
            <w:r w:rsidRPr="0090580E">
              <w:rPr>
                <w:color w:val="FFFFFF" w:themeColor="background1"/>
                <w:szCs w:val="22"/>
              </w:rPr>
              <w:t>Planned End date</w:t>
            </w:r>
            <w:r w:rsidR="0089597B">
              <w:rPr>
                <w:color w:val="FFFFFF" w:themeColor="background1"/>
                <w:szCs w:val="22"/>
              </w:rPr>
              <w:t xml:space="preserve"> of course</w:t>
            </w:r>
            <w:r w:rsidR="00A31494">
              <w:rPr>
                <w:color w:val="FFFFFF" w:themeColor="background1"/>
                <w:szCs w:val="22"/>
              </w:rPr>
              <w:tab/>
            </w:r>
          </w:p>
        </w:tc>
        <w:tc>
          <w:tcPr>
            <w:tcW w:w="6076" w:type="dxa"/>
            <w:shd w:val="clear" w:color="auto" w:fill="FFFFFF" w:themeFill="background1"/>
          </w:tcPr>
          <w:p w:rsidR="00FA5E8F" w:rsidRDefault="00FA5E8F" w:rsidP="00882812"/>
        </w:tc>
      </w:tr>
    </w:tbl>
    <w:tbl>
      <w:tblPr>
        <w:tblStyle w:val="TableGrid"/>
        <w:tblpPr w:leftFromText="180" w:rightFromText="180" w:vertAnchor="text" w:horzAnchor="margin" w:tblpX="-176" w:tblpY="-4313"/>
        <w:tblOverlap w:val="never"/>
        <w:tblW w:w="10031" w:type="dxa"/>
        <w:tblLook w:val="04A0"/>
      </w:tblPr>
      <w:tblGrid>
        <w:gridCol w:w="5760"/>
        <w:gridCol w:w="4271"/>
      </w:tblGrid>
      <w:tr w:rsidR="00FA5E8F" w:rsidTr="00CD4583">
        <w:tc>
          <w:tcPr>
            <w:tcW w:w="10031" w:type="dxa"/>
            <w:gridSpan w:val="2"/>
            <w:shd w:val="clear" w:color="auto" w:fill="FF0000"/>
          </w:tcPr>
          <w:p w:rsidR="00FA5E8F" w:rsidRDefault="00FA5E8F" w:rsidP="00CD4583">
            <w:pPr>
              <w:spacing w:line="240" w:lineRule="auto"/>
              <w:jc w:val="left"/>
              <w:rPr>
                <w:b/>
                <w:color w:val="FFFFFF" w:themeColor="background1"/>
                <w:sz w:val="26"/>
              </w:rPr>
            </w:pPr>
            <w:r w:rsidRPr="00D1693F">
              <w:rPr>
                <w:b/>
                <w:color w:val="FFFFFF" w:themeColor="background1"/>
                <w:sz w:val="26"/>
              </w:rPr>
              <w:t>Cost of Project</w:t>
            </w:r>
          </w:p>
          <w:p w:rsidR="00FA5E8F" w:rsidRPr="00D1693F" w:rsidRDefault="00FA5E8F" w:rsidP="00CD4583">
            <w:pPr>
              <w:spacing w:line="240" w:lineRule="auto"/>
              <w:jc w:val="left"/>
              <w:rPr>
                <w:b/>
                <w:color w:val="FFFFFF" w:themeColor="background1"/>
              </w:rPr>
            </w:pPr>
            <w:r>
              <w:rPr>
                <w:b/>
                <w:color w:val="FFFFFF" w:themeColor="background1"/>
                <w:sz w:val="20"/>
              </w:rPr>
              <w:t>(</w:t>
            </w:r>
            <w:r w:rsidRPr="00D1693F">
              <w:rPr>
                <w:b/>
                <w:color w:val="FFFFFF" w:themeColor="background1"/>
                <w:sz w:val="20"/>
              </w:rPr>
              <w:t>Please</w:t>
            </w:r>
            <w:r>
              <w:rPr>
                <w:b/>
                <w:color w:val="FFFFFF" w:themeColor="background1"/>
                <w:sz w:val="20"/>
              </w:rPr>
              <w:t xml:space="preserve"> List items and estimated cost for which grant assistanace is sought, including breakdown of all costs).</w:t>
            </w:r>
          </w:p>
        </w:tc>
      </w:tr>
      <w:tr w:rsidR="00FA5E8F" w:rsidTr="00CD4583">
        <w:tc>
          <w:tcPr>
            <w:tcW w:w="5760" w:type="dxa"/>
            <w:shd w:val="clear" w:color="auto" w:fill="FF0000"/>
          </w:tcPr>
          <w:p w:rsidR="00FA5E8F" w:rsidRPr="008062C0" w:rsidRDefault="00CD4583" w:rsidP="00CD4583">
            <w:pPr>
              <w:rPr>
                <w:color w:val="FFFFFF" w:themeColor="background1"/>
              </w:rPr>
            </w:pPr>
            <w:r>
              <w:rPr>
                <w:color w:val="FFFFFF" w:themeColor="background1"/>
              </w:rPr>
              <w:t>Course/ Training</w:t>
            </w:r>
          </w:p>
        </w:tc>
        <w:tc>
          <w:tcPr>
            <w:tcW w:w="4271" w:type="dxa"/>
            <w:shd w:val="clear" w:color="auto" w:fill="FF0000"/>
          </w:tcPr>
          <w:p w:rsidR="00FA5E8F" w:rsidRPr="008062C0" w:rsidRDefault="00FA5E8F" w:rsidP="00CD4583">
            <w:pPr>
              <w:rPr>
                <w:color w:val="FFFFFF" w:themeColor="background1"/>
              </w:rPr>
            </w:pPr>
            <w:r w:rsidRPr="008062C0">
              <w:rPr>
                <w:color w:val="FFFFFF" w:themeColor="background1"/>
              </w:rPr>
              <w:t>Estimated Costs</w:t>
            </w:r>
          </w:p>
        </w:tc>
      </w:tr>
      <w:tr w:rsidR="00FA5E8F" w:rsidTr="00CD4583">
        <w:tc>
          <w:tcPr>
            <w:tcW w:w="5760" w:type="dxa"/>
            <w:shd w:val="clear" w:color="auto" w:fill="F2DBDB" w:themeFill="accent2" w:themeFillTint="33"/>
          </w:tcPr>
          <w:p w:rsidR="00FA5E8F" w:rsidRDefault="00FA5E8F" w:rsidP="00CD4583">
            <w:pPr>
              <w:rPr>
                <w:color w:val="FFFFFF" w:themeColor="background1"/>
              </w:rPr>
            </w:pPr>
          </w:p>
        </w:tc>
        <w:tc>
          <w:tcPr>
            <w:tcW w:w="4271" w:type="dxa"/>
            <w:shd w:val="clear" w:color="auto" w:fill="F2DBDB" w:themeFill="accent2" w:themeFillTint="33"/>
          </w:tcPr>
          <w:p w:rsidR="00FA5E8F" w:rsidRDefault="00FA5E8F" w:rsidP="00CD4583"/>
        </w:tc>
      </w:tr>
      <w:tr w:rsidR="00FA5E8F" w:rsidTr="00CD4583">
        <w:tc>
          <w:tcPr>
            <w:tcW w:w="5760" w:type="dxa"/>
            <w:shd w:val="clear" w:color="auto" w:fill="F2DBDB" w:themeFill="accent2" w:themeFillTint="33"/>
          </w:tcPr>
          <w:p w:rsidR="00FA5E8F" w:rsidRDefault="00FA5E8F" w:rsidP="00CD4583">
            <w:pPr>
              <w:rPr>
                <w:color w:val="FFFFFF" w:themeColor="background1"/>
              </w:rPr>
            </w:pPr>
          </w:p>
        </w:tc>
        <w:tc>
          <w:tcPr>
            <w:tcW w:w="4271" w:type="dxa"/>
            <w:shd w:val="clear" w:color="auto" w:fill="F2DBDB" w:themeFill="accent2" w:themeFillTint="33"/>
          </w:tcPr>
          <w:p w:rsidR="00FA5E8F" w:rsidRDefault="00FA5E8F" w:rsidP="00CD4583"/>
        </w:tc>
      </w:tr>
      <w:tr w:rsidR="00FA5E8F" w:rsidTr="00CD4583">
        <w:tc>
          <w:tcPr>
            <w:tcW w:w="5760" w:type="dxa"/>
            <w:shd w:val="clear" w:color="auto" w:fill="F2DBDB" w:themeFill="accent2" w:themeFillTint="33"/>
          </w:tcPr>
          <w:p w:rsidR="00FA5E8F" w:rsidRDefault="00FA5E8F" w:rsidP="00CD4583">
            <w:pPr>
              <w:rPr>
                <w:color w:val="FFFFFF" w:themeColor="background1"/>
              </w:rPr>
            </w:pPr>
          </w:p>
        </w:tc>
        <w:tc>
          <w:tcPr>
            <w:tcW w:w="4271" w:type="dxa"/>
            <w:shd w:val="clear" w:color="auto" w:fill="F2DBDB" w:themeFill="accent2" w:themeFillTint="33"/>
          </w:tcPr>
          <w:p w:rsidR="00FA5E8F" w:rsidRDefault="00FA5E8F" w:rsidP="00CD4583"/>
        </w:tc>
      </w:tr>
      <w:tr w:rsidR="00FA5E8F" w:rsidTr="00CD4583">
        <w:tc>
          <w:tcPr>
            <w:tcW w:w="5760" w:type="dxa"/>
            <w:shd w:val="clear" w:color="auto" w:fill="FF0000"/>
          </w:tcPr>
          <w:p w:rsidR="00FA5E8F" w:rsidRPr="009A1BFF" w:rsidRDefault="00FA5E8F" w:rsidP="00CD4583">
            <w:pPr>
              <w:rPr>
                <w:color w:val="FFFFFF" w:themeColor="background1"/>
              </w:rPr>
            </w:pPr>
            <w:r>
              <w:rPr>
                <w:color w:val="FFFFFF" w:themeColor="background1"/>
              </w:rPr>
              <w:t>Total c</w:t>
            </w:r>
            <w:r w:rsidRPr="009A1BFF">
              <w:rPr>
                <w:color w:val="FFFFFF" w:themeColor="background1"/>
              </w:rPr>
              <w:t>ost to run the</w:t>
            </w:r>
            <w:r w:rsidR="00CD4583">
              <w:rPr>
                <w:color w:val="FFFFFF" w:themeColor="background1"/>
              </w:rPr>
              <w:t>Course/ Training</w:t>
            </w:r>
            <w:r w:rsidRPr="009A1BFF">
              <w:rPr>
                <w:color w:val="FFFFFF" w:themeColor="background1"/>
              </w:rPr>
              <w:t>?</w:t>
            </w:r>
          </w:p>
        </w:tc>
        <w:tc>
          <w:tcPr>
            <w:tcW w:w="4271" w:type="dxa"/>
            <w:shd w:val="clear" w:color="auto" w:fill="F2DBDB" w:themeFill="accent2" w:themeFillTint="33"/>
          </w:tcPr>
          <w:p w:rsidR="00FA5E8F" w:rsidRDefault="00FA5E8F" w:rsidP="00CD4583">
            <w:r>
              <w:t>€</w:t>
            </w:r>
          </w:p>
        </w:tc>
      </w:tr>
    </w:tbl>
    <w:tbl>
      <w:tblPr>
        <w:tblStyle w:val="TableGrid"/>
        <w:tblpPr w:leftFromText="180" w:rightFromText="180" w:vertAnchor="text" w:horzAnchor="margin" w:tblpX="-176" w:tblpY="213"/>
        <w:tblW w:w="10031" w:type="dxa"/>
        <w:tblLook w:val="04A0"/>
      </w:tblPr>
      <w:tblGrid>
        <w:gridCol w:w="4286"/>
        <w:gridCol w:w="3285"/>
        <w:gridCol w:w="2460"/>
      </w:tblGrid>
      <w:tr w:rsidR="009C7F31" w:rsidTr="009C7F31">
        <w:tc>
          <w:tcPr>
            <w:tcW w:w="10031"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tcPr>
          <w:p w:rsidR="009C7F31" w:rsidRDefault="009C7F31" w:rsidP="009C7F31">
            <w:pPr>
              <w:rPr>
                <w:b/>
                <w:sz w:val="26"/>
                <w:szCs w:val="26"/>
                <w:lang w:val="en-IE"/>
              </w:rPr>
            </w:pPr>
            <w:r>
              <w:rPr>
                <w:b/>
                <w:sz w:val="26"/>
                <w:szCs w:val="26"/>
                <w:lang w:val="en-IE"/>
              </w:rPr>
              <w:t>Participant Information</w:t>
            </w:r>
          </w:p>
        </w:tc>
      </w:tr>
      <w:tr w:rsidR="009C7F31" w:rsidTr="009C7F31">
        <w:tc>
          <w:tcPr>
            <w:tcW w:w="4286" w:type="dxa"/>
            <w:tcBorders>
              <w:top w:val="single" w:sz="4" w:space="0" w:color="auto"/>
            </w:tcBorders>
            <w:shd w:val="clear" w:color="auto" w:fill="C4BC96" w:themeFill="background2" w:themeFillShade="BF"/>
          </w:tcPr>
          <w:p w:rsidR="009C7F31" w:rsidRPr="00E04F62" w:rsidRDefault="009C7F31" w:rsidP="009C7F31">
            <w:pPr>
              <w:spacing w:line="240" w:lineRule="auto"/>
            </w:pPr>
            <w:r>
              <w:t>Participants Name</w:t>
            </w:r>
          </w:p>
        </w:tc>
        <w:tc>
          <w:tcPr>
            <w:tcW w:w="3285" w:type="dxa"/>
            <w:tcBorders>
              <w:top w:val="single" w:sz="4" w:space="0" w:color="auto"/>
            </w:tcBorders>
            <w:shd w:val="clear" w:color="auto" w:fill="C4BC96" w:themeFill="background2" w:themeFillShade="BF"/>
          </w:tcPr>
          <w:p w:rsidR="009C7F31" w:rsidRDefault="009C7F31" w:rsidP="009C7F31">
            <w:r>
              <w:t>Position in Club</w:t>
            </w:r>
          </w:p>
        </w:tc>
        <w:tc>
          <w:tcPr>
            <w:tcW w:w="2460" w:type="dxa"/>
            <w:tcBorders>
              <w:top w:val="single" w:sz="4" w:space="0" w:color="auto"/>
            </w:tcBorders>
            <w:shd w:val="clear" w:color="auto" w:fill="C4BC96" w:themeFill="background2" w:themeFillShade="BF"/>
          </w:tcPr>
          <w:p w:rsidR="009C7F31" w:rsidRDefault="009C7F31" w:rsidP="009C7F31">
            <w:r>
              <w:t>Contact Number</w:t>
            </w:r>
          </w:p>
        </w:tc>
      </w:tr>
      <w:tr w:rsidR="009C7F31" w:rsidTr="009C7F31">
        <w:tc>
          <w:tcPr>
            <w:tcW w:w="4286" w:type="dxa"/>
            <w:tcBorders>
              <w:top w:val="single" w:sz="4" w:space="0" w:color="auto"/>
            </w:tcBorders>
            <w:shd w:val="clear" w:color="auto" w:fill="DDD9C3" w:themeFill="background2" w:themeFillShade="E6"/>
          </w:tcPr>
          <w:p w:rsidR="009C7F31" w:rsidRDefault="009C7F31" w:rsidP="009C7F31">
            <w:pPr>
              <w:spacing w:line="240" w:lineRule="auto"/>
            </w:pPr>
          </w:p>
        </w:tc>
        <w:tc>
          <w:tcPr>
            <w:tcW w:w="3285" w:type="dxa"/>
            <w:tcBorders>
              <w:top w:val="single" w:sz="4" w:space="0" w:color="auto"/>
            </w:tcBorders>
            <w:shd w:val="clear" w:color="auto" w:fill="DDD9C3" w:themeFill="background2" w:themeFillShade="E6"/>
          </w:tcPr>
          <w:p w:rsidR="009C7F31" w:rsidRDefault="009C7F31" w:rsidP="009C7F31"/>
        </w:tc>
        <w:tc>
          <w:tcPr>
            <w:tcW w:w="2460" w:type="dxa"/>
            <w:tcBorders>
              <w:top w:val="single" w:sz="4" w:space="0" w:color="auto"/>
            </w:tcBorders>
            <w:shd w:val="clear" w:color="auto" w:fill="DDD9C3" w:themeFill="background2" w:themeFillShade="E6"/>
          </w:tcPr>
          <w:p w:rsidR="009C7F31" w:rsidRDefault="009C7F31" w:rsidP="009C7F31"/>
        </w:tc>
      </w:tr>
      <w:tr w:rsidR="009C7F31" w:rsidTr="009C7F31">
        <w:tc>
          <w:tcPr>
            <w:tcW w:w="4286" w:type="dxa"/>
            <w:tcBorders>
              <w:top w:val="single" w:sz="4" w:space="0" w:color="auto"/>
            </w:tcBorders>
            <w:shd w:val="clear" w:color="auto" w:fill="DDD9C3" w:themeFill="background2" w:themeFillShade="E6"/>
          </w:tcPr>
          <w:p w:rsidR="009C7F31" w:rsidRDefault="009C7F31" w:rsidP="009C7F31">
            <w:pPr>
              <w:spacing w:line="240" w:lineRule="auto"/>
            </w:pPr>
          </w:p>
        </w:tc>
        <w:tc>
          <w:tcPr>
            <w:tcW w:w="3285" w:type="dxa"/>
            <w:tcBorders>
              <w:top w:val="single" w:sz="4" w:space="0" w:color="auto"/>
            </w:tcBorders>
            <w:shd w:val="clear" w:color="auto" w:fill="DDD9C3" w:themeFill="background2" w:themeFillShade="E6"/>
          </w:tcPr>
          <w:p w:rsidR="009C7F31" w:rsidRDefault="009C7F31" w:rsidP="009C7F31"/>
        </w:tc>
        <w:tc>
          <w:tcPr>
            <w:tcW w:w="2460" w:type="dxa"/>
            <w:tcBorders>
              <w:top w:val="single" w:sz="4" w:space="0" w:color="auto"/>
            </w:tcBorders>
            <w:shd w:val="clear" w:color="auto" w:fill="DDD9C3" w:themeFill="background2" w:themeFillShade="E6"/>
          </w:tcPr>
          <w:p w:rsidR="009C7F31" w:rsidRDefault="009C7F31" w:rsidP="009C7F31"/>
        </w:tc>
      </w:tr>
      <w:tr w:rsidR="009C7F31" w:rsidTr="009C7F31">
        <w:tc>
          <w:tcPr>
            <w:tcW w:w="4286" w:type="dxa"/>
            <w:shd w:val="clear" w:color="auto" w:fill="DDD9C3" w:themeFill="background2" w:themeFillShade="E6"/>
          </w:tcPr>
          <w:p w:rsidR="009C7F31" w:rsidRPr="00E04F62" w:rsidRDefault="009C7F31" w:rsidP="009C7F31">
            <w:pPr>
              <w:spacing w:line="240" w:lineRule="auto"/>
            </w:pPr>
          </w:p>
        </w:tc>
        <w:tc>
          <w:tcPr>
            <w:tcW w:w="3285" w:type="dxa"/>
            <w:shd w:val="clear" w:color="auto" w:fill="DDD9C3" w:themeFill="background2" w:themeFillShade="E6"/>
          </w:tcPr>
          <w:p w:rsidR="009C7F31" w:rsidRDefault="009C7F31" w:rsidP="009C7F31"/>
        </w:tc>
        <w:tc>
          <w:tcPr>
            <w:tcW w:w="2460" w:type="dxa"/>
            <w:shd w:val="clear" w:color="auto" w:fill="DDD9C3" w:themeFill="background2" w:themeFillShade="E6"/>
          </w:tcPr>
          <w:p w:rsidR="009C7F31" w:rsidRDefault="009C7F31" w:rsidP="009C7F31"/>
        </w:tc>
      </w:tr>
      <w:tr w:rsidR="009C7F31" w:rsidTr="009C7F31">
        <w:tc>
          <w:tcPr>
            <w:tcW w:w="4286" w:type="dxa"/>
            <w:shd w:val="clear" w:color="auto" w:fill="DDD9C3" w:themeFill="background2" w:themeFillShade="E6"/>
          </w:tcPr>
          <w:p w:rsidR="009C7F31" w:rsidRPr="00E04F62" w:rsidRDefault="009C7F31" w:rsidP="009C7F31">
            <w:pPr>
              <w:spacing w:line="240" w:lineRule="auto"/>
            </w:pPr>
          </w:p>
        </w:tc>
        <w:tc>
          <w:tcPr>
            <w:tcW w:w="3285" w:type="dxa"/>
            <w:shd w:val="clear" w:color="auto" w:fill="DDD9C3" w:themeFill="background2" w:themeFillShade="E6"/>
          </w:tcPr>
          <w:p w:rsidR="009C7F31" w:rsidRDefault="009C7F31" w:rsidP="009C7F31"/>
        </w:tc>
        <w:tc>
          <w:tcPr>
            <w:tcW w:w="2460" w:type="dxa"/>
            <w:shd w:val="clear" w:color="auto" w:fill="DDD9C3" w:themeFill="background2" w:themeFillShade="E6"/>
          </w:tcPr>
          <w:p w:rsidR="009C7F31" w:rsidRDefault="009C7F31" w:rsidP="009C7F31"/>
        </w:tc>
      </w:tr>
      <w:tr w:rsidR="009C7F31" w:rsidTr="009C7F31">
        <w:tc>
          <w:tcPr>
            <w:tcW w:w="4286" w:type="dxa"/>
            <w:shd w:val="clear" w:color="auto" w:fill="DDD9C3" w:themeFill="background2" w:themeFillShade="E6"/>
          </w:tcPr>
          <w:p w:rsidR="009C7F31" w:rsidRPr="00E04F62" w:rsidRDefault="009C7F31" w:rsidP="009C7F31"/>
        </w:tc>
        <w:tc>
          <w:tcPr>
            <w:tcW w:w="3285" w:type="dxa"/>
            <w:shd w:val="clear" w:color="auto" w:fill="DDD9C3" w:themeFill="background2" w:themeFillShade="E6"/>
          </w:tcPr>
          <w:p w:rsidR="009C7F31" w:rsidRDefault="009C7F31" w:rsidP="009C7F31"/>
        </w:tc>
        <w:tc>
          <w:tcPr>
            <w:tcW w:w="2460" w:type="dxa"/>
            <w:shd w:val="clear" w:color="auto" w:fill="DDD9C3" w:themeFill="background2" w:themeFillShade="E6"/>
          </w:tcPr>
          <w:p w:rsidR="009C7F31" w:rsidRDefault="009C7F31" w:rsidP="009C7F31"/>
        </w:tc>
      </w:tr>
      <w:tr w:rsidR="009C7F31" w:rsidTr="009C7F31">
        <w:tc>
          <w:tcPr>
            <w:tcW w:w="4286" w:type="dxa"/>
            <w:shd w:val="clear" w:color="auto" w:fill="DDD9C3" w:themeFill="background2" w:themeFillShade="E6"/>
          </w:tcPr>
          <w:p w:rsidR="009C7F31" w:rsidRPr="00E04F62" w:rsidRDefault="009C7F31" w:rsidP="009C7F31"/>
        </w:tc>
        <w:tc>
          <w:tcPr>
            <w:tcW w:w="3285" w:type="dxa"/>
            <w:shd w:val="clear" w:color="auto" w:fill="DDD9C3" w:themeFill="background2" w:themeFillShade="E6"/>
          </w:tcPr>
          <w:p w:rsidR="009C7F31" w:rsidRDefault="009C7F31" w:rsidP="009C7F31"/>
        </w:tc>
        <w:tc>
          <w:tcPr>
            <w:tcW w:w="2460" w:type="dxa"/>
            <w:shd w:val="clear" w:color="auto" w:fill="DDD9C3" w:themeFill="background2" w:themeFillShade="E6"/>
          </w:tcPr>
          <w:p w:rsidR="009C7F31" w:rsidRDefault="009C7F31" w:rsidP="009C7F31"/>
        </w:tc>
      </w:tr>
      <w:tr w:rsidR="009C7F31" w:rsidTr="009C7F31">
        <w:tc>
          <w:tcPr>
            <w:tcW w:w="4286" w:type="dxa"/>
            <w:shd w:val="clear" w:color="auto" w:fill="DDD9C3" w:themeFill="background2" w:themeFillShade="E6"/>
          </w:tcPr>
          <w:p w:rsidR="009C7F31" w:rsidRPr="00E04F62" w:rsidRDefault="009C7F31" w:rsidP="009C7F31"/>
        </w:tc>
        <w:tc>
          <w:tcPr>
            <w:tcW w:w="3285" w:type="dxa"/>
            <w:shd w:val="clear" w:color="auto" w:fill="DDD9C3" w:themeFill="background2" w:themeFillShade="E6"/>
          </w:tcPr>
          <w:p w:rsidR="009C7F31" w:rsidRDefault="009C7F31" w:rsidP="009C7F31"/>
        </w:tc>
        <w:tc>
          <w:tcPr>
            <w:tcW w:w="2460" w:type="dxa"/>
            <w:shd w:val="clear" w:color="auto" w:fill="DDD9C3" w:themeFill="background2" w:themeFillShade="E6"/>
          </w:tcPr>
          <w:p w:rsidR="009C7F31" w:rsidRDefault="009C7F31" w:rsidP="009C7F31"/>
        </w:tc>
      </w:tr>
      <w:tr w:rsidR="009C7F31" w:rsidTr="009C7F31">
        <w:tc>
          <w:tcPr>
            <w:tcW w:w="4286" w:type="dxa"/>
            <w:shd w:val="clear" w:color="auto" w:fill="DDD9C3" w:themeFill="background2" w:themeFillShade="E6"/>
          </w:tcPr>
          <w:p w:rsidR="009C7F31" w:rsidRPr="00E04F62" w:rsidRDefault="009C7F31" w:rsidP="009C7F31"/>
        </w:tc>
        <w:tc>
          <w:tcPr>
            <w:tcW w:w="3285" w:type="dxa"/>
            <w:shd w:val="clear" w:color="auto" w:fill="DDD9C3" w:themeFill="background2" w:themeFillShade="E6"/>
          </w:tcPr>
          <w:p w:rsidR="009C7F31" w:rsidRDefault="009C7F31" w:rsidP="009C7F31"/>
        </w:tc>
        <w:tc>
          <w:tcPr>
            <w:tcW w:w="2460" w:type="dxa"/>
            <w:shd w:val="clear" w:color="auto" w:fill="DDD9C3" w:themeFill="background2" w:themeFillShade="E6"/>
          </w:tcPr>
          <w:p w:rsidR="009C7F31" w:rsidRDefault="009C7F31" w:rsidP="009C7F31"/>
        </w:tc>
      </w:tr>
    </w:tbl>
    <w:p w:rsidR="00F558A2" w:rsidRDefault="00F558A2" w:rsidP="00605FC4">
      <w:pPr>
        <w:shd w:val="clear" w:color="auto" w:fill="FFFFFF" w:themeFill="background1"/>
      </w:pPr>
    </w:p>
    <w:p w:rsidR="00F558A2" w:rsidRDefault="00F558A2" w:rsidP="00605FC4">
      <w:pPr>
        <w:shd w:val="clear" w:color="auto" w:fill="FFFFFF" w:themeFill="background1"/>
      </w:pPr>
    </w:p>
    <w:tbl>
      <w:tblPr>
        <w:tblStyle w:val="TableGrid"/>
        <w:tblpPr w:leftFromText="180" w:rightFromText="180" w:vertAnchor="text" w:horzAnchor="margin" w:tblpY="-1"/>
        <w:tblW w:w="10596" w:type="dxa"/>
        <w:tblLook w:val="04A0"/>
      </w:tblPr>
      <w:tblGrid>
        <w:gridCol w:w="2739"/>
        <w:gridCol w:w="7857"/>
      </w:tblGrid>
      <w:tr w:rsidR="00F558A2" w:rsidTr="00F558A2">
        <w:tc>
          <w:tcPr>
            <w:tcW w:w="10596" w:type="dxa"/>
            <w:gridSpan w:val="2"/>
            <w:shd w:val="clear" w:color="auto" w:fill="FFFF00"/>
          </w:tcPr>
          <w:p w:rsidR="00F558A2" w:rsidRPr="00713352" w:rsidRDefault="00F558A2" w:rsidP="00F558A2">
            <w:pPr>
              <w:jc w:val="center"/>
              <w:rPr>
                <w:rFonts w:ascii="Arial" w:hAnsi="Arial" w:cs="Arial"/>
                <w:b/>
                <w:bCs/>
                <w:sz w:val="24"/>
                <w:u w:val="single"/>
              </w:rPr>
            </w:pPr>
            <w:r w:rsidRPr="00713352">
              <w:rPr>
                <w:rFonts w:ascii="Arial" w:hAnsi="Arial" w:cs="Arial"/>
                <w:b/>
                <w:bCs/>
                <w:sz w:val="24"/>
                <w:u w:val="single"/>
              </w:rPr>
              <w:t>Declaration</w:t>
            </w:r>
          </w:p>
        </w:tc>
      </w:tr>
      <w:tr w:rsidR="00F558A2" w:rsidRPr="009C7F31" w:rsidTr="00F558A2">
        <w:tc>
          <w:tcPr>
            <w:tcW w:w="10596" w:type="dxa"/>
            <w:gridSpan w:val="2"/>
            <w:shd w:val="clear" w:color="auto" w:fill="FFFF00"/>
          </w:tcPr>
          <w:p w:rsidR="00F558A2" w:rsidRPr="009C7F31" w:rsidRDefault="009C7F31" w:rsidP="00F558A2">
            <w:pPr>
              <w:pStyle w:val="BodyTextIndent3"/>
              <w:ind w:left="0"/>
              <w:jc w:val="center"/>
              <w:rPr>
                <w:rFonts w:ascii="Arial" w:hAnsi="Arial" w:cs="Arial"/>
                <w:sz w:val="24"/>
                <w:szCs w:val="24"/>
                <w:highlight w:val="yellow"/>
              </w:rPr>
            </w:pPr>
            <w:r w:rsidRPr="009C7F31">
              <w:rPr>
                <w:rFonts w:ascii="Arial" w:hAnsi="Arial" w:cs="Arial"/>
                <w:sz w:val="24"/>
                <w:szCs w:val="24"/>
                <w:highlight w:val="yellow"/>
              </w:rPr>
              <w:t>(To be signed by one committee member</w:t>
            </w:r>
            <w:r w:rsidR="00F558A2" w:rsidRPr="009C7F31">
              <w:rPr>
                <w:rFonts w:ascii="Arial" w:hAnsi="Arial" w:cs="Arial"/>
                <w:sz w:val="24"/>
                <w:szCs w:val="24"/>
                <w:highlight w:val="yellow"/>
              </w:rPr>
              <w:t xml:space="preserve"> of the club)</w:t>
            </w:r>
          </w:p>
          <w:p w:rsidR="00F558A2" w:rsidRPr="009C7F31" w:rsidRDefault="00F558A2" w:rsidP="00F558A2">
            <w:pPr>
              <w:pStyle w:val="BodyTextIndent3"/>
              <w:ind w:left="0"/>
              <w:jc w:val="both"/>
              <w:rPr>
                <w:rFonts w:ascii="Arial" w:hAnsi="Arial" w:cs="Arial"/>
                <w:sz w:val="4"/>
                <w:szCs w:val="4"/>
                <w:highlight w:val="yellow"/>
              </w:rPr>
            </w:pPr>
          </w:p>
          <w:p w:rsidR="00F558A2" w:rsidRPr="009C7F31" w:rsidRDefault="00F558A2" w:rsidP="00F558A2">
            <w:pPr>
              <w:pStyle w:val="BodyTextIndent3"/>
              <w:ind w:left="0"/>
              <w:jc w:val="both"/>
              <w:rPr>
                <w:rFonts w:ascii="Arial" w:hAnsi="Arial" w:cs="Arial"/>
                <w:sz w:val="24"/>
                <w:szCs w:val="24"/>
                <w:highlight w:val="yellow"/>
              </w:rPr>
            </w:pPr>
            <w:r w:rsidRPr="009C7F31">
              <w:rPr>
                <w:rFonts w:ascii="Arial" w:hAnsi="Arial" w:cs="Arial"/>
                <w:sz w:val="24"/>
                <w:szCs w:val="24"/>
                <w:highlight w:val="yellow"/>
              </w:rPr>
              <w:t xml:space="preserve">I hereby certify that I have read and understand the </w:t>
            </w:r>
            <w:r w:rsidR="009C7F31" w:rsidRPr="009C7F31">
              <w:rPr>
                <w:rFonts w:ascii="Arial" w:hAnsi="Arial" w:cs="Arial"/>
                <w:sz w:val="24"/>
                <w:szCs w:val="24"/>
                <w:highlight w:val="yellow"/>
              </w:rPr>
              <w:t>Coaching and Education Grant</w:t>
            </w:r>
            <w:r w:rsidRPr="009C7F31">
              <w:rPr>
                <w:rFonts w:ascii="Arial" w:hAnsi="Arial" w:cs="Arial"/>
                <w:sz w:val="24"/>
                <w:szCs w:val="24"/>
                <w:highlight w:val="yellow"/>
              </w:rPr>
              <w:t xml:space="preserve"> for Guidelines and that the information supplied on this application is complete, correct and accurate in every respect and it is on this basis only that this application is submitted for consideration and accepted for consideration by Louth Local Sports Partnership.  I further understand that the submission of any incorrect or inaccurate information will render the application null and void</w:t>
            </w:r>
          </w:p>
          <w:p w:rsidR="00F558A2" w:rsidRPr="009C7F31" w:rsidRDefault="00F558A2" w:rsidP="00F558A2">
            <w:pPr>
              <w:pStyle w:val="BodyTextIndent3"/>
              <w:ind w:left="0"/>
              <w:jc w:val="center"/>
              <w:rPr>
                <w:rFonts w:ascii="Arial" w:hAnsi="Arial" w:cs="Arial"/>
                <w:sz w:val="24"/>
                <w:szCs w:val="24"/>
                <w:highlight w:val="yellow"/>
              </w:rPr>
            </w:pPr>
          </w:p>
        </w:tc>
      </w:tr>
      <w:tr w:rsidR="00B64F7F" w:rsidTr="00B64F7F">
        <w:tc>
          <w:tcPr>
            <w:tcW w:w="2739" w:type="dxa"/>
            <w:shd w:val="clear" w:color="auto" w:fill="FFFF00"/>
          </w:tcPr>
          <w:p w:rsidR="00B64F7F" w:rsidRPr="00E04F62" w:rsidRDefault="00B64F7F" w:rsidP="00F558A2">
            <w:pPr>
              <w:spacing w:line="240" w:lineRule="auto"/>
            </w:pPr>
          </w:p>
        </w:tc>
        <w:tc>
          <w:tcPr>
            <w:tcW w:w="7857" w:type="dxa"/>
            <w:shd w:val="clear" w:color="auto" w:fill="EAF1DD" w:themeFill="accent3" w:themeFillTint="33"/>
            <w:vAlign w:val="center"/>
          </w:tcPr>
          <w:p w:rsidR="00B64F7F" w:rsidRPr="00F558A2" w:rsidRDefault="00B64F7F" w:rsidP="00B64F7F">
            <w:pPr>
              <w:jc w:val="center"/>
              <w:rPr>
                <w:b/>
              </w:rPr>
            </w:pPr>
            <w:r>
              <w:rPr>
                <w:b/>
              </w:rPr>
              <w:t>Committee Member</w:t>
            </w:r>
          </w:p>
        </w:tc>
      </w:tr>
      <w:tr w:rsidR="00B64F7F" w:rsidTr="00F60B78">
        <w:tc>
          <w:tcPr>
            <w:tcW w:w="2739" w:type="dxa"/>
            <w:shd w:val="clear" w:color="auto" w:fill="FFFF00"/>
          </w:tcPr>
          <w:p w:rsidR="00B64F7F" w:rsidRPr="00E04F62" w:rsidRDefault="00B64F7F" w:rsidP="00F558A2">
            <w:pPr>
              <w:spacing w:line="240" w:lineRule="auto"/>
            </w:pPr>
            <w:r>
              <w:t>Name:</w:t>
            </w:r>
          </w:p>
        </w:tc>
        <w:tc>
          <w:tcPr>
            <w:tcW w:w="7857" w:type="dxa"/>
            <w:shd w:val="clear" w:color="auto" w:fill="EAF1DD" w:themeFill="accent3" w:themeFillTint="33"/>
          </w:tcPr>
          <w:p w:rsidR="00B64F7F" w:rsidRDefault="00B64F7F" w:rsidP="00F558A2"/>
        </w:tc>
      </w:tr>
      <w:tr w:rsidR="0089597B" w:rsidTr="00F60B78">
        <w:tc>
          <w:tcPr>
            <w:tcW w:w="2739" w:type="dxa"/>
            <w:shd w:val="clear" w:color="auto" w:fill="FFFF00"/>
          </w:tcPr>
          <w:p w:rsidR="0089597B" w:rsidRDefault="0089597B" w:rsidP="00F558A2">
            <w:pPr>
              <w:spacing w:line="240" w:lineRule="auto"/>
            </w:pPr>
            <w:r>
              <w:t>Position in Club:</w:t>
            </w:r>
          </w:p>
        </w:tc>
        <w:tc>
          <w:tcPr>
            <w:tcW w:w="7857" w:type="dxa"/>
            <w:shd w:val="clear" w:color="auto" w:fill="EAF1DD" w:themeFill="accent3" w:themeFillTint="33"/>
          </w:tcPr>
          <w:p w:rsidR="0089597B" w:rsidRDefault="0089597B" w:rsidP="00F558A2"/>
        </w:tc>
      </w:tr>
      <w:tr w:rsidR="00B64F7F" w:rsidTr="008635DC">
        <w:tc>
          <w:tcPr>
            <w:tcW w:w="2739" w:type="dxa"/>
            <w:shd w:val="clear" w:color="auto" w:fill="FFFF00"/>
          </w:tcPr>
          <w:p w:rsidR="00B64F7F" w:rsidRPr="00E04F62" w:rsidRDefault="00B64F7F" w:rsidP="00F558A2">
            <w:pPr>
              <w:spacing w:line="240" w:lineRule="auto"/>
            </w:pPr>
            <w:r>
              <w:t xml:space="preserve">Signature: </w:t>
            </w:r>
          </w:p>
        </w:tc>
        <w:tc>
          <w:tcPr>
            <w:tcW w:w="7857" w:type="dxa"/>
            <w:shd w:val="clear" w:color="auto" w:fill="EAF1DD" w:themeFill="accent3" w:themeFillTint="33"/>
          </w:tcPr>
          <w:p w:rsidR="00B64F7F" w:rsidRDefault="00B64F7F" w:rsidP="00F558A2"/>
        </w:tc>
      </w:tr>
      <w:tr w:rsidR="00B64F7F" w:rsidTr="00D03E25">
        <w:tc>
          <w:tcPr>
            <w:tcW w:w="2739" w:type="dxa"/>
            <w:shd w:val="clear" w:color="auto" w:fill="FFFF00"/>
          </w:tcPr>
          <w:p w:rsidR="00B64F7F" w:rsidRPr="00E04F62" w:rsidRDefault="00B64F7F" w:rsidP="00F558A2">
            <w:r>
              <w:t>Date</w:t>
            </w:r>
          </w:p>
        </w:tc>
        <w:tc>
          <w:tcPr>
            <w:tcW w:w="7857" w:type="dxa"/>
            <w:shd w:val="clear" w:color="auto" w:fill="EAF1DD" w:themeFill="accent3" w:themeFillTint="33"/>
          </w:tcPr>
          <w:p w:rsidR="00B64F7F" w:rsidRDefault="00B64F7F" w:rsidP="00F558A2"/>
        </w:tc>
      </w:tr>
    </w:tbl>
    <w:p w:rsidR="00F558A2" w:rsidRPr="00713352" w:rsidRDefault="00F558A2" w:rsidP="009E2FB1">
      <w:pPr>
        <w:pStyle w:val="BodyTextIndent"/>
        <w:ind w:left="0"/>
        <w:jc w:val="center"/>
        <w:rPr>
          <w:rFonts w:ascii="Arial" w:hAnsi="Arial" w:cs="Arial"/>
          <w:b/>
          <w:bCs/>
          <w:sz w:val="24"/>
          <w:szCs w:val="24"/>
        </w:rPr>
      </w:pPr>
      <w:r w:rsidRPr="00713352">
        <w:rPr>
          <w:rFonts w:ascii="Arial" w:hAnsi="Arial" w:cs="Arial"/>
          <w:b/>
          <w:bCs/>
          <w:sz w:val="24"/>
          <w:szCs w:val="24"/>
        </w:rPr>
        <w:t xml:space="preserve">Louth </w:t>
      </w:r>
      <w:r>
        <w:rPr>
          <w:rFonts w:ascii="Arial" w:hAnsi="Arial" w:cs="Arial"/>
          <w:b/>
          <w:bCs/>
          <w:sz w:val="24"/>
          <w:szCs w:val="24"/>
        </w:rPr>
        <w:t>Sports Unit</w:t>
      </w:r>
    </w:p>
    <w:p w:rsidR="00F558A2" w:rsidRPr="00713352" w:rsidRDefault="00F558A2" w:rsidP="00F558A2">
      <w:pPr>
        <w:pStyle w:val="BodyTextIndent"/>
        <w:ind w:left="0"/>
        <w:jc w:val="center"/>
        <w:rPr>
          <w:rFonts w:ascii="Arial" w:hAnsi="Arial" w:cs="Arial"/>
          <w:b/>
          <w:bCs/>
          <w:sz w:val="24"/>
          <w:szCs w:val="24"/>
        </w:rPr>
      </w:pPr>
      <w:r>
        <w:rPr>
          <w:rFonts w:ascii="Arial" w:hAnsi="Arial" w:cs="Arial"/>
          <w:b/>
          <w:bCs/>
          <w:sz w:val="24"/>
          <w:szCs w:val="24"/>
        </w:rPr>
        <w:t>Dundalk Sports centre</w:t>
      </w:r>
      <w:r w:rsidRPr="00713352">
        <w:rPr>
          <w:rFonts w:ascii="Arial" w:hAnsi="Arial" w:cs="Arial"/>
          <w:b/>
          <w:bCs/>
          <w:sz w:val="24"/>
          <w:szCs w:val="24"/>
        </w:rPr>
        <w:t xml:space="preserve">, </w:t>
      </w:r>
      <w:r>
        <w:rPr>
          <w:rFonts w:ascii="Arial" w:hAnsi="Arial" w:cs="Arial"/>
          <w:b/>
          <w:bCs/>
          <w:sz w:val="24"/>
          <w:szCs w:val="24"/>
        </w:rPr>
        <w:t>Tom Bellow Avenue</w:t>
      </w:r>
      <w:r w:rsidRPr="00713352">
        <w:rPr>
          <w:rFonts w:ascii="Arial" w:hAnsi="Arial" w:cs="Arial"/>
          <w:b/>
          <w:bCs/>
          <w:sz w:val="24"/>
          <w:szCs w:val="24"/>
        </w:rPr>
        <w:t>, Dundalk, Co. Louth</w:t>
      </w:r>
      <w:r>
        <w:rPr>
          <w:rFonts w:ascii="Arial" w:hAnsi="Arial" w:cs="Arial"/>
          <w:b/>
          <w:bCs/>
          <w:sz w:val="24"/>
          <w:szCs w:val="24"/>
        </w:rPr>
        <w:t xml:space="preserve"> A91 X36T.</w:t>
      </w:r>
    </w:p>
    <w:p w:rsidR="00F558A2" w:rsidRPr="00713352" w:rsidRDefault="009C7F31" w:rsidP="00F558A2">
      <w:pPr>
        <w:pStyle w:val="BodyTextIndent3"/>
        <w:ind w:left="0"/>
        <w:jc w:val="center"/>
        <w:rPr>
          <w:rFonts w:ascii="Arial" w:hAnsi="Arial" w:cs="Arial"/>
          <w:b/>
          <w:bCs/>
          <w:sz w:val="24"/>
          <w:szCs w:val="24"/>
        </w:rPr>
      </w:pPr>
      <w:r>
        <w:rPr>
          <w:rFonts w:ascii="Arial" w:hAnsi="Arial" w:cs="Arial"/>
          <w:b/>
          <w:bCs/>
          <w:sz w:val="24"/>
          <w:szCs w:val="24"/>
        </w:rPr>
        <w:t>Tel: 042-9392986</w:t>
      </w:r>
    </w:p>
    <w:p w:rsidR="00F558A2" w:rsidRDefault="00F558A2" w:rsidP="00F558A2">
      <w:pPr>
        <w:pStyle w:val="BodyTextIndent3"/>
        <w:ind w:left="0"/>
        <w:rPr>
          <w:rFonts w:ascii="Arial" w:hAnsi="Arial" w:cs="Arial"/>
          <w:sz w:val="18"/>
          <w:szCs w:val="18"/>
        </w:rPr>
      </w:pPr>
    </w:p>
    <w:p w:rsidR="00B64F7F" w:rsidRPr="00B64F7F" w:rsidRDefault="00B64F7F" w:rsidP="00B64F7F">
      <w:pPr>
        <w:pStyle w:val="BodyTextIndent3"/>
        <w:ind w:left="0"/>
        <w:jc w:val="center"/>
        <w:rPr>
          <w:rFonts w:ascii="Arial" w:hAnsi="Arial" w:cs="Arial"/>
          <w:b/>
          <w:sz w:val="36"/>
          <w:szCs w:val="24"/>
          <w:u w:val="single"/>
        </w:rPr>
      </w:pPr>
      <w:r w:rsidRPr="00B64F7F">
        <w:rPr>
          <w:rFonts w:ascii="Arial" w:hAnsi="Arial" w:cs="Arial"/>
          <w:b/>
          <w:sz w:val="24"/>
          <w:szCs w:val="18"/>
          <w:u w:val="single"/>
        </w:rPr>
        <w:t>For Office Use Only</w:t>
      </w:r>
    </w:p>
    <w:p w:rsidR="00F558A2" w:rsidRPr="00713352" w:rsidRDefault="00F558A2" w:rsidP="00F558A2">
      <w:pPr>
        <w:pStyle w:val="BodyTextIndent3"/>
        <w:ind w:left="0"/>
        <w:jc w:val="center"/>
        <w:rPr>
          <w:rFonts w:ascii="Arial" w:hAnsi="Arial" w:cs="Arial"/>
          <w:b/>
          <w:sz w:val="24"/>
          <w:szCs w:val="24"/>
        </w:rPr>
      </w:pPr>
      <w:r w:rsidRPr="00713352">
        <w:rPr>
          <w:rFonts w:ascii="Arial" w:hAnsi="Arial" w:cs="Arial"/>
          <w:b/>
          <w:sz w:val="24"/>
          <w:szCs w:val="24"/>
        </w:rPr>
        <w:t>Check List for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F558A2" w:rsidRPr="00713352" w:rsidTr="004A6260">
        <w:tc>
          <w:tcPr>
            <w:tcW w:w="4428" w:type="dxa"/>
          </w:tcPr>
          <w:p w:rsidR="00F558A2" w:rsidRPr="00713352" w:rsidRDefault="00F558A2" w:rsidP="004A6260">
            <w:pPr>
              <w:pStyle w:val="BodyTextIndent3"/>
              <w:ind w:left="0"/>
              <w:rPr>
                <w:rFonts w:ascii="Arial" w:hAnsi="Arial" w:cs="Arial"/>
                <w:sz w:val="24"/>
                <w:szCs w:val="24"/>
              </w:rPr>
            </w:pPr>
            <w:r w:rsidRPr="00713352">
              <w:rPr>
                <w:rFonts w:ascii="Arial" w:hAnsi="Arial" w:cs="Arial"/>
                <w:sz w:val="24"/>
                <w:szCs w:val="24"/>
              </w:rPr>
              <w:t>Application Form – fully complete and signed</w:t>
            </w:r>
          </w:p>
        </w:tc>
        <w:tc>
          <w:tcPr>
            <w:tcW w:w="4428" w:type="dxa"/>
          </w:tcPr>
          <w:p w:rsidR="00F558A2" w:rsidRPr="00713352" w:rsidRDefault="00F558A2" w:rsidP="004A6260">
            <w:pPr>
              <w:pStyle w:val="BodyTextIndent3"/>
              <w:ind w:left="0"/>
              <w:rPr>
                <w:rFonts w:ascii="Arial" w:hAnsi="Arial" w:cs="Arial"/>
                <w:sz w:val="24"/>
                <w:szCs w:val="24"/>
              </w:rPr>
            </w:pPr>
          </w:p>
        </w:tc>
      </w:tr>
      <w:tr w:rsidR="00F558A2" w:rsidRPr="00713352" w:rsidTr="004A6260">
        <w:tc>
          <w:tcPr>
            <w:tcW w:w="4428" w:type="dxa"/>
          </w:tcPr>
          <w:p w:rsidR="00F558A2" w:rsidRPr="00713352" w:rsidRDefault="00F558A2" w:rsidP="00F558A2">
            <w:pPr>
              <w:pStyle w:val="BodyTextIndent3"/>
              <w:ind w:left="0"/>
              <w:rPr>
                <w:rFonts w:ascii="Arial" w:hAnsi="Arial" w:cs="Arial"/>
                <w:sz w:val="24"/>
                <w:szCs w:val="24"/>
              </w:rPr>
            </w:pPr>
            <w:r w:rsidRPr="00713352">
              <w:rPr>
                <w:rFonts w:ascii="Arial" w:hAnsi="Arial" w:cs="Arial"/>
                <w:sz w:val="24"/>
                <w:szCs w:val="24"/>
              </w:rPr>
              <w:t xml:space="preserve">Date and Time Received by Louth </w:t>
            </w:r>
            <w:r>
              <w:rPr>
                <w:rFonts w:ascii="Arial" w:hAnsi="Arial" w:cs="Arial"/>
                <w:sz w:val="24"/>
                <w:szCs w:val="24"/>
              </w:rPr>
              <w:t>Sports Unit</w:t>
            </w:r>
          </w:p>
        </w:tc>
        <w:tc>
          <w:tcPr>
            <w:tcW w:w="4428" w:type="dxa"/>
          </w:tcPr>
          <w:p w:rsidR="00F558A2" w:rsidRPr="00713352" w:rsidRDefault="00F558A2" w:rsidP="004A6260">
            <w:pPr>
              <w:pStyle w:val="BodyTextIndent3"/>
              <w:ind w:left="0"/>
              <w:rPr>
                <w:rFonts w:ascii="Arial" w:hAnsi="Arial" w:cs="Arial"/>
                <w:sz w:val="24"/>
                <w:szCs w:val="24"/>
              </w:rPr>
            </w:pPr>
          </w:p>
        </w:tc>
      </w:tr>
    </w:tbl>
    <w:p w:rsidR="00C050E8" w:rsidRDefault="00C050E8" w:rsidP="00F558A2">
      <w:pPr>
        <w:shd w:val="clear" w:color="auto" w:fill="FFFFFF" w:themeFill="background1"/>
      </w:pPr>
    </w:p>
    <w:p w:rsidR="009C7F31" w:rsidRDefault="009C7F31" w:rsidP="009C7F31">
      <w:pPr>
        <w:shd w:val="clear" w:color="auto" w:fill="FFFFFF" w:themeFill="background1"/>
        <w:spacing w:line="240" w:lineRule="auto"/>
        <w:rPr>
          <w:rFonts w:ascii="Arial" w:hAnsi="Arial" w:cs="Arial"/>
          <w:sz w:val="24"/>
        </w:rPr>
      </w:pPr>
      <w:r>
        <w:rPr>
          <w:rFonts w:ascii="Arial" w:hAnsi="Arial" w:cs="Arial"/>
          <w:sz w:val="24"/>
        </w:rPr>
        <w:t xml:space="preserve">For further information please contact: </w:t>
      </w:r>
    </w:p>
    <w:p w:rsidR="009C7F31" w:rsidRDefault="009C7F31" w:rsidP="009C7F31">
      <w:pPr>
        <w:shd w:val="clear" w:color="auto" w:fill="FFFFFF" w:themeFill="background1"/>
        <w:spacing w:line="240" w:lineRule="auto"/>
        <w:jc w:val="center"/>
        <w:rPr>
          <w:rFonts w:ascii="Arial" w:hAnsi="Arial" w:cs="Arial"/>
          <w:sz w:val="24"/>
        </w:rPr>
      </w:pPr>
      <w:r>
        <w:rPr>
          <w:rFonts w:ascii="Arial" w:hAnsi="Arial" w:cs="Arial"/>
          <w:sz w:val="24"/>
        </w:rPr>
        <w:t xml:space="preserve">Lorcan Ludden </w:t>
      </w:r>
      <w:hyperlink r:id="rId11" w:history="1">
        <w:r w:rsidRPr="0092120A">
          <w:rPr>
            <w:rStyle w:val="Hyperlink"/>
            <w:rFonts w:ascii="Arial" w:hAnsi="Arial" w:cs="Arial"/>
            <w:sz w:val="24"/>
          </w:rPr>
          <w:t>Tel: 042-9392986</w:t>
        </w:r>
      </w:hyperlink>
      <w:r>
        <w:rPr>
          <w:rFonts w:ascii="Arial" w:hAnsi="Arial" w:cs="Arial"/>
          <w:sz w:val="24"/>
        </w:rPr>
        <w:t xml:space="preserve"> Email: </w:t>
      </w:r>
      <w:hyperlink r:id="rId12" w:history="1">
        <w:r w:rsidRPr="0092120A">
          <w:rPr>
            <w:rStyle w:val="Hyperlink"/>
            <w:rFonts w:ascii="Arial" w:hAnsi="Arial" w:cs="Arial"/>
            <w:sz w:val="24"/>
          </w:rPr>
          <w:t>lorcanludden@louthcoco.ie</w:t>
        </w:r>
      </w:hyperlink>
      <w:r>
        <w:rPr>
          <w:rFonts w:ascii="Arial" w:hAnsi="Arial" w:cs="Arial"/>
          <w:sz w:val="24"/>
        </w:rPr>
        <w:t xml:space="preserve"> </w:t>
      </w:r>
    </w:p>
    <w:p w:rsidR="009C7F31" w:rsidRDefault="009C7F31" w:rsidP="009C7F31">
      <w:pPr>
        <w:shd w:val="clear" w:color="auto" w:fill="FFFFFF" w:themeFill="background1"/>
        <w:spacing w:line="240" w:lineRule="auto"/>
        <w:jc w:val="center"/>
        <w:rPr>
          <w:rFonts w:ascii="Arial" w:hAnsi="Arial" w:cs="Arial"/>
          <w:sz w:val="24"/>
        </w:rPr>
      </w:pPr>
      <w:r>
        <w:rPr>
          <w:rFonts w:ascii="Arial" w:hAnsi="Arial" w:cs="Arial"/>
          <w:sz w:val="24"/>
        </w:rPr>
        <w:t>Or</w:t>
      </w:r>
    </w:p>
    <w:p w:rsidR="009C7F31" w:rsidRPr="009C7F31" w:rsidRDefault="009C7F31" w:rsidP="009C7F31">
      <w:pPr>
        <w:shd w:val="clear" w:color="auto" w:fill="FFFFFF" w:themeFill="background1"/>
        <w:spacing w:line="240" w:lineRule="auto"/>
        <w:jc w:val="center"/>
        <w:rPr>
          <w:rFonts w:ascii="Arial" w:hAnsi="Arial" w:cs="Arial"/>
          <w:sz w:val="24"/>
        </w:rPr>
      </w:pPr>
      <w:r>
        <w:rPr>
          <w:rFonts w:ascii="Arial" w:hAnsi="Arial" w:cs="Arial"/>
          <w:sz w:val="24"/>
        </w:rPr>
        <w:t xml:space="preserve">Gerard McGahey </w:t>
      </w:r>
      <w:hyperlink r:id="rId13" w:history="1">
        <w:r w:rsidRPr="0092120A">
          <w:rPr>
            <w:rStyle w:val="Hyperlink"/>
            <w:rFonts w:ascii="Arial" w:hAnsi="Arial" w:cs="Arial"/>
            <w:sz w:val="24"/>
          </w:rPr>
          <w:t>Tel:042-9394361</w:t>
        </w:r>
      </w:hyperlink>
      <w:r>
        <w:rPr>
          <w:rFonts w:ascii="Arial" w:hAnsi="Arial" w:cs="Arial"/>
          <w:sz w:val="24"/>
        </w:rPr>
        <w:t xml:space="preserve"> Email: </w:t>
      </w:r>
      <w:hyperlink r:id="rId14" w:history="1">
        <w:r w:rsidRPr="0092120A">
          <w:rPr>
            <w:rStyle w:val="Hyperlink"/>
            <w:rFonts w:ascii="Arial" w:hAnsi="Arial" w:cs="Arial"/>
            <w:sz w:val="24"/>
          </w:rPr>
          <w:t>gerardmcgahey@louthcoco.ie</w:t>
        </w:r>
      </w:hyperlink>
      <w:r>
        <w:rPr>
          <w:rFonts w:ascii="Arial" w:hAnsi="Arial" w:cs="Arial"/>
          <w:sz w:val="24"/>
        </w:rPr>
        <w:t xml:space="preserve"> </w:t>
      </w:r>
    </w:p>
    <w:sectPr w:rsidR="009C7F31" w:rsidRPr="009C7F31" w:rsidSect="00952990">
      <w:headerReference w:type="default" r:id="rId15"/>
      <w:footerReference w:type="default" r:id="rId16"/>
      <w:headerReference w:type="first" r:id="rId17"/>
      <w:footerReference w:type="first" r:id="rId18"/>
      <w:pgSz w:w="11906" w:h="16838" w:code="9"/>
      <w:pgMar w:top="65" w:right="851" w:bottom="1304" w:left="851" w:header="624"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EE6" w:rsidRDefault="00256EE6" w:rsidP="0006024D">
      <w:r>
        <w:separator/>
      </w:r>
    </w:p>
  </w:endnote>
  <w:endnote w:type="continuationSeparator" w:id="0">
    <w:p w:rsidR="00256EE6" w:rsidRDefault="00256EE6" w:rsidP="0006024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Medium">
    <w:altName w:val="Arial"/>
    <w:charset w:val="00"/>
    <w:family w:val="auto"/>
    <w:pitch w:val="variable"/>
    <w:sig w:usb0="00000001" w:usb1="5000205B" w:usb2="00000002" w:usb3="00000000" w:csb0="0000009B" w:csb1="00000000"/>
  </w:font>
  <w:font w:name="Helvetica Neue Light">
    <w:altName w:val="Microsoft YaHei"/>
    <w:charset w:val="00"/>
    <w:family w:val="auto"/>
    <w:pitch w:val="variable"/>
    <w:sig w:usb0="00000001" w:usb1="5000205B" w:usb2="00000002" w:usb3="00000000" w:csb0="000000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F31" w:rsidRDefault="009C7F31" w:rsidP="00D63D5A">
    <w:pPr>
      <w:pStyle w:val="Footer"/>
      <w:jc w:val="right"/>
      <w:rPr>
        <w:rFonts w:asciiTheme="minorHAnsi" w:hAnsiTheme="minorHAnsi" w:cstheme="minorHAnsi"/>
      </w:rPr>
    </w:pPr>
    <w:r>
      <w:rPr>
        <w:rFonts w:asciiTheme="minorHAnsi" w:hAnsiTheme="minorHAnsi" w:cstheme="minorHAnsi"/>
        <w:noProof/>
        <w:lang w:val="en-IE" w:eastAsia="en-IE"/>
      </w:rPr>
      <w:drawing>
        <wp:anchor distT="0" distB="0" distL="114300" distR="114300" simplePos="0" relativeHeight="251666432" behindDoc="1" locked="0" layoutInCell="1" allowOverlap="1">
          <wp:simplePos x="0" y="0"/>
          <wp:positionH relativeFrom="column">
            <wp:posOffset>-226060</wp:posOffset>
          </wp:positionH>
          <wp:positionV relativeFrom="paragraph">
            <wp:posOffset>197485</wp:posOffset>
          </wp:positionV>
          <wp:extent cx="2487930" cy="742950"/>
          <wp:effectExtent l="19050" t="0" r="7620" b="0"/>
          <wp:wrapNone/>
          <wp:docPr id="5" name="Picture 4" descr="Image result for dormant accounts logo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ormant accounts logo ireland"/>
                  <pic:cNvPicPr>
                    <a:picLocks noChangeAspect="1" noChangeArrowheads="1"/>
                  </pic:cNvPicPr>
                </pic:nvPicPr>
                <pic:blipFill>
                  <a:blip r:embed="rId1" cstate="print"/>
                  <a:srcRect/>
                  <a:stretch>
                    <a:fillRect/>
                  </a:stretch>
                </pic:blipFill>
                <pic:spPr bwMode="auto">
                  <a:xfrm>
                    <a:off x="0" y="0"/>
                    <a:ext cx="2487930" cy="742950"/>
                  </a:xfrm>
                  <a:prstGeom prst="rect">
                    <a:avLst/>
                  </a:prstGeom>
                  <a:noFill/>
                  <a:ln w="9525">
                    <a:noFill/>
                    <a:miter lim="800000"/>
                    <a:headEnd/>
                    <a:tailEnd/>
                  </a:ln>
                </pic:spPr>
              </pic:pic>
            </a:graphicData>
          </a:graphic>
        </wp:anchor>
      </w:drawing>
    </w:r>
    <w:r w:rsidRPr="00D40F55">
      <w:rPr>
        <w:rFonts w:asciiTheme="minorHAnsi" w:hAnsiTheme="minorHAnsi" w:cstheme="minorHAnsi"/>
      </w:rPr>
      <w:t xml:space="preserve">  </w:t>
    </w:r>
  </w:p>
  <w:p w:rsidR="009C7F31" w:rsidRPr="00721BF6" w:rsidRDefault="009C7F31" w:rsidP="00852FF2">
    <w:pPr>
      <w:pStyle w:val="Footer"/>
      <w:tabs>
        <w:tab w:val="left" w:pos="2085"/>
        <w:tab w:val="center" w:pos="5102"/>
      </w:tabs>
      <w:jc w:val="left"/>
      <w:rPr>
        <w:rFonts w:ascii="Helvetica Neue Light" w:hAnsi="Helvetica Neue Light" w:cstheme="minorHAnsi"/>
        <w:b/>
        <w:bCs/>
        <w:color w:val="A6A6A6" w:themeColor="background1" w:themeShade="A6"/>
        <w:sz w:val="28"/>
        <w:szCs w:val="28"/>
      </w:rPr>
    </w:pPr>
    <w:r>
      <w:rPr>
        <w:rFonts w:ascii="Helvetica Neue Light" w:hAnsi="Helvetica Neue Light" w:cstheme="minorHAnsi"/>
        <w:b/>
        <w:bCs/>
        <w:color w:val="A6A6A6" w:themeColor="background1" w:themeShade="A6"/>
        <w:sz w:val="28"/>
        <w:szCs w:val="28"/>
      </w:rPr>
      <w:tab/>
    </w:r>
    <w:r>
      <w:rPr>
        <w:rFonts w:ascii="Helvetica Neue Light" w:hAnsi="Helvetica Neue Light" w:cstheme="minorHAnsi"/>
        <w:b/>
        <w:bCs/>
        <w:color w:val="A6A6A6" w:themeColor="background1" w:themeShade="A6"/>
        <w:sz w:val="28"/>
        <w:szCs w:val="28"/>
      </w:rPr>
      <w:tab/>
    </w:r>
    <w:r>
      <w:rPr>
        <w:rFonts w:ascii="Helvetica Neue Light" w:hAnsi="Helvetica Neue Light" w:cstheme="minorHAnsi"/>
        <w:b/>
        <w:bCs/>
        <w:color w:val="A6A6A6" w:themeColor="background1" w:themeShade="A6"/>
        <w:sz w:val="28"/>
        <w:szCs w:val="28"/>
      </w:rPr>
      <w:tab/>
    </w:r>
    <w:r w:rsidR="00B46850" w:rsidRPr="00721BF6">
      <w:rPr>
        <w:rFonts w:ascii="Helvetica Neue Light" w:hAnsi="Helvetica Neue Light" w:cstheme="minorHAnsi"/>
        <w:b/>
        <w:bCs/>
        <w:color w:val="A6A6A6" w:themeColor="background1" w:themeShade="A6"/>
        <w:sz w:val="28"/>
        <w:szCs w:val="28"/>
      </w:rPr>
      <w:fldChar w:fldCharType="begin"/>
    </w:r>
    <w:r w:rsidRPr="00721BF6">
      <w:rPr>
        <w:rFonts w:ascii="Helvetica Neue Light" w:hAnsi="Helvetica Neue Light" w:cstheme="minorHAnsi"/>
        <w:b/>
        <w:bCs/>
        <w:color w:val="A6A6A6" w:themeColor="background1" w:themeShade="A6"/>
        <w:sz w:val="28"/>
        <w:szCs w:val="28"/>
      </w:rPr>
      <w:instrText xml:space="preserve"> PAGE </w:instrText>
    </w:r>
    <w:r w:rsidR="00B46850" w:rsidRPr="00721BF6">
      <w:rPr>
        <w:rFonts w:ascii="Helvetica Neue Light" w:hAnsi="Helvetica Neue Light" w:cstheme="minorHAnsi"/>
        <w:b/>
        <w:bCs/>
        <w:color w:val="A6A6A6" w:themeColor="background1" w:themeShade="A6"/>
        <w:sz w:val="28"/>
        <w:szCs w:val="28"/>
      </w:rPr>
      <w:fldChar w:fldCharType="separate"/>
    </w:r>
    <w:r w:rsidR="0089597B">
      <w:rPr>
        <w:rFonts w:ascii="Helvetica Neue Light" w:hAnsi="Helvetica Neue Light" w:cstheme="minorHAnsi"/>
        <w:b/>
        <w:bCs/>
        <w:noProof/>
        <w:color w:val="A6A6A6" w:themeColor="background1" w:themeShade="A6"/>
        <w:sz w:val="28"/>
        <w:szCs w:val="28"/>
      </w:rPr>
      <w:t>2</w:t>
    </w:r>
    <w:r w:rsidR="00B46850" w:rsidRPr="00721BF6">
      <w:rPr>
        <w:rFonts w:ascii="Helvetica Neue Light" w:hAnsi="Helvetica Neue Light" w:cstheme="minorHAnsi"/>
        <w:b/>
        <w:bCs/>
        <w:color w:val="A6A6A6" w:themeColor="background1" w:themeShade="A6"/>
        <w:sz w:val="28"/>
        <w:szCs w:val="28"/>
      </w:rPr>
      <w:fldChar w:fldCharType="end"/>
    </w:r>
  </w:p>
  <w:p w:rsidR="009C7F31" w:rsidRPr="00D63D5A" w:rsidRDefault="009C7F31" w:rsidP="00D63D5A">
    <w:pPr>
      <w:pStyle w:val="Footer"/>
      <w:tabs>
        <w:tab w:val="clear" w:pos="9026"/>
        <w:tab w:val="right" w:pos="11057"/>
      </w:tabs>
      <w:ind w:left="851"/>
      <w:rPr>
        <w:rFonts w:ascii="Arial Narrow" w:hAnsi="Arial Narrow" w:cs="Arial"/>
        <w:noProof/>
        <w:color w:val="818A8F"/>
        <w:lang w:val="en-IE" w:eastAsia="en-IE"/>
      </w:rPr>
    </w:pPr>
    <w:r>
      <w:rPr>
        <w:rFonts w:ascii="Arial" w:hAnsi="Arial" w:cs="Arial"/>
        <w:color w:val="818A8F"/>
        <w:sz w:val="18"/>
        <w:szCs w:val="18"/>
      </w:rPr>
      <w:tab/>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F31" w:rsidRDefault="009C7F31" w:rsidP="00F74B91">
    <w:r>
      <w:tab/>
    </w:r>
  </w:p>
  <w:p w:rsidR="009C7F31" w:rsidRDefault="009C7F31" w:rsidP="006B44FF">
    <w:pPr>
      <w:pStyle w:val="Footer"/>
      <w:tabs>
        <w:tab w:val="clear" w:pos="9026"/>
        <w:tab w:val="right" w:pos="11057"/>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EE6" w:rsidRDefault="00256EE6" w:rsidP="0006024D">
      <w:r>
        <w:separator/>
      </w:r>
    </w:p>
  </w:footnote>
  <w:footnote w:type="continuationSeparator" w:id="0">
    <w:p w:rsidR="00256EE6" w:rsidRDefault="00256EE6" w:rsidP="000602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F31" w:rsidRDefault="009C7F31" w:rsidP="00DF0843">
    <w:pPr>
      <w:pStyle w:val="Footer"/>
      <w:jc w:val="left"/>
      <w:rPr>
        <w:rFonts w:ascii="Arial" w:hAnsi="Arial" w:cs="Arial"/>
        <w:b/>
        <w:noProof/>
        <w:color w:val="0075B0"/>
        <w:szCs w:val="20"/>
        <w:lang w:val="en-IE" w:eastAsia="en-IE"/>
      </w:rPr>
    </w:pPr>
    <w:r>
      <w:rPr>
        <w:rFonts w:ascii="Arial" w:hAnsi="Arial" w:cs="Arial"/>
        <w:b/>
        <w:noProof/>
        <w:color w:val="0075B0"/>
        <w:szCs w:val="20"/>
        <w:lang w:val="en-IE" w:eastAsia="en-IE"/>
      </w:rPr>
      <w:drawing>
        <wp:anchor distT="0" distB="0" distL="114300" distR="114300" simplePos="0" relativeHeight="251665408" behindDoc="1" locked="0" layoutInCell="1" allowOverlap="1">
          <wp:simplePos x="0" y="0"/>
          <wp:positionH relativeFrom="column">
            <wp:posOffset>-178435</wp:posOffset>
          </wp:positionH>
          <wp:positionV relativeFrom="paragraph">
            <wp:posOffset>-310515</wp:posOffset>
          </wp:positionV>
          <wp:extent cx="2110740" cy="714375"/>
          <wp:effectExtent l="19050" t="0" r="381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10740" cy="714375"/>
                  </a:xfrm>
                  <a:prstGeom prst="rect">
                    <a:avLst/>
                  </a:prstGeom>
                  <a:noFill/>
                  <a:ln w="9525">
                    <a:noFill/>
                    <a:miter lim="800000"/>
                    <a:headEnd/>
                    <a:tailEnd/>
                  </a:ln>
                </pic:spPr>
              </pic:pic>
            </a:graphicData>
          </a:graphic>
        </wp:anchor>
      </w:drawing>
    </w:r>
    <w:r>
      <w:rPr>
        <w:rFonts w:ascii="Arial" w:hAnsi="Arial" w:cs="Arial"/>
        <w:b/>
        <w:noProof/>
        <w:color w:val="0075B0"/>
        <w:szCs w:val="20"/>
        <w:lang w:val="en-IE" w:eastAsia="en-IE"/>
      </w:rPr>
      <w:drawing>
        <wp:anchor distT="0" distB="0" distL="114300" distR="114300" simplePos="0" relativeHeight="251664384" behindDoc="1" locked="0" layoutInCell="1" allowOverlap="1">
          <wp:simplePos x="0" y="0"/>
          <wp:positionH relativeFrom="column">
            <wp:posOffset>-578485</wp:posOffset>
          </wp:positionH>
          <wp:positionV relativeFrom="paragraph">
            <wp:posOffset>-872490</wp:posOffset>
          </wp:positionV>
          <wp:extent cx="7560945" cy="1069657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page.pdf"/>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945" cy="10696575"/>
                  </a:xfrm>
                  <a:prstGeom prst="rect">
                    <a:avLst/>
                  </a:prstGeom>
                </pic:spPr>
              </pic:pic>
            </a:graphicData>
          </a:graphic>
        </wp:anchor>
      </w:drawing>
    </w:r>
    <w:r>
      <w:rPr>
        <w:rFonts w:ascii="Arial" w:hAnsi="Arial" w:cs="Arial"/>
        <w:b/>
        <w:noProof/>
        <w:color w:val="0075B0"/>
        <w:szCs w:val="20"/>
        <w:lang w:val="en-IE" w:eastAsia="en-IE"/>
      </w:rPr>
      <w:tab/>
      <w:t xml:space="preserve"> </w:t>
    </w:r>
  </w:p>
  <w:p w:rsidR="009C7F31" w:rsidRPr="007924AE" w:rsidRDefault="00B46850" w:rsidP="006B44FF">
    <w:pPr>
      <w:pStyle w:val="Footer"/>
      <w:tabs>
        <w:tab w:val="clear" w:pos="9026"/>
        <w:tab w:val="right" w:pos="11057"/>
      </w:tabs>
      <w:jc w:val="center"/>
      <w:rPr>
        <w:rFonts w:ascii="Arial Narrow" w:hAnsi="Arial Narrow" w:cs="Arial"/>
        <w:noProof/>
        <w:color w:val="818A8F"/>
        <w:lang w:val="en-IE" w:eastAsia="en-IE"/>
      </w:rPr>
    </w:pPr>
    <w:r w:rsidRPr="00B46850">
      <w:rPr>
        <w:rFonts w:ascii="Arial" w:hAnsi="Arial" w:cs="Arial"/>
        <w:b/>
        <w:noProof/>
        <w:color w:val="0075B0"/>
        <w:szCs w:val="20"/>
      </w:rPr>
      <w:pict>
        <v:rect id="Rectangle 12" o:spid="_x0000_s2050" style="position:absolute;left:0;text-align:left;margin-left:-42.45pt;margin-top:-49.35pt;width:17.55pt;height:55.4pt;z-index:251662336;visibility:visibl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" fillcolor="#fa9f26" stroked="f"/>
      </w:pict>
    </w:r>
    <w:r w:rsidRPr="00B46850">
      <w:rPr>
        <w:rFonts w:asciiTheme="minorHAnsi" w:hAnsiTheme="minorHAnsi" w:cstheme="minorHAnsi"/>
        <w:noProof/>
      </w:rPr>
      <w:pict>
        <v:shapetype id="_x0000_t202" coordsize="21600,21600" o:spt="202" path="m,l,21600r21600,l21600,xe">
          <v:stroke joinstyle="miter"/>
          <v:path gradientshapeok="t" o:connecttype="rect"/>
        </v:shapetype>
        <v:shape id="Text Box 392" o:spid="_x0000_s2049" type="#_x0000_t202" style="position:absolute;left:0;text-align:left;margin-left:521.45pt;margin-top:320.8pt;width:27pt;height:427pt;rotation:180;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" filled="f" stroked="f">
          <v:textbox style="layout-flow:vertical-ideographic;mso-next-textbox:#Text Box 392">
            <w:txbxContent>
              <w:p w:rsidR="009C7F31" w:rsidRPr="00721BF6" w:rsidRDefault="009C7F31" w:rsidP="00721BF6">
                <w:pPr>
                  <w:ind w:left="720"/>
                  <w:rPr>
                    <w:rFonts w:ascii="Helvetica Neue Medium" w:hAnsi="Helvetica Neue Medium"/>
                    <w:color w:val="A6A6A6" w:themeColor="background1" w:themeShade="A6"/>
                    <w:szCs w:val="20"/>
                  </w:rPr>
                </w:pPr>
                <w:r>
                  <w:rPr>
                    <w:rFonts w:ascii="Helvetica Neue Medium" w:hAnsi="Helvetica Neue Medium"/>
                    <w:color w:val="A6A6A6" w:themeColor="background1" w:themeShade="A6"/>
                    <w:szCs w:val="20"/>
                  </w:rPr>
                  <w:t xml:space="preserve">Louth County Council </w:t>
                </w:r>
              </w:p>
              <w:p w:rsidR="009C7F31" w:rsidRPr="00721BF6" w:rsidRDefault="009C7F31" w:rsidP="00721BF6"/>
            </w:txbxContent>
          </v:textbox>
        </v:shape>
      </w:pict>
    </w:r>
    <w:r w:rsidR="009C7F31">
      <w:rPr>
        <w:rFonts w:ascii="Arial Narrow" w:hAnsi="Arial Narrow" w:cs="Arial"/>
        <w:b/>
        <w:noProof/>
        <w:color w:val="0075B0"/>
        <w:szCs w:val="20"/>
        <w:lang w:val="en-IE" w:eastAsia="en-IE"/>
      </w:rPr>
      <w:t xml:space="preserve">                    </w:t>
    </w:r>
    <w:r w:rsidR="009C7F31">
      <w:rPr>
        <w:rFonts w:ascii="Arial Narrow" w:hAnsi="Arial Narrow" w:cs="Arial"/>
        <w:b/>
        <w:noProof/>
        <w:color w:val="0075B0"/>
        <w:szCs w:val="20"/>
        <w:lang w:val="en-IE" w:eastAsia="en-IE"/>
      </w:rPr>
      <w:tab/>
    </w:r>
    <w:r w:rsidR="009C7F31">
      <w:rPr>
        <w:rFonts w:ascii="Arial Narrow" w:hAnsi="Arial Narrow" w:cs="Arial"/>
        <w:b/>
        <w:noProof/>
        <w:color w:val="0075B0"/>
        <w:szCs w:val="20"/>
        <w:lang w:val="en-IE" w:eastAsia="en-IE"/>
      </w:rP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F31" w:rsidRDefault="009C7F31" w:rsidP="00D1693F">
    <w:pPr>
      <w:pStyle w:val="TOC1"/>
    </w:pPr>
    <w:r>
      <w:rPr>
        <w:noProof/>
        <w:lang w:val="en-IE" w:eastAsia="en-IE"/>
      </w:rPr>
      <w:drawing>
        <wp:anchor distT="0" distB="0" distL="114300" distR="114300" simplePos="0" relativeHeight="251663360" behindDoc="1" locked="0" layoutInCell="1" allowOverlap="1">
          <wp:simplePos x="0" y="0"/>
          <wp:positionH relativeFrom="column">
            <wp:posOffset>-541213</wp:posOffset>
          </wp:positionH>
          <wp:positionV relativeFrom="paragraph">
            <wp:posOffset>-396240</wp:posOffset>
          </wp:positionV>
          <wp:extent cx="7553325" cy="1068832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df"/>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3325" cy="10688320"/>
                  </a:xfrm>
                  <a:prstGeom prst="rect">
                    <a:avLst/>
                  </a:prstGeom>
                </pic:spPr>
              </pic:pic>
            </a:graphicData>
          </a:graphic>
        </wp:anchor>
      </w:drawing>
    </w:r>
  </w:p>
  <w:p w:rsidR="009C7F31" w:rsidRDefault="009C7F31" w:rsidP="00385C80">
    <w:pPr>
      <w:pStyle w:val="Header"/>
      <w:tabs>
        <w:tab w:val="clear" w:pos="4513"/>
        <w:tab w:val="center" w:pos="453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2C37"/>
    <w:multiLevelType w:val="hybridMultilevel"/>
    <w:tmpl w:val="0AF49E8C"/>
    <w:lvl w:ilvl="0" w:tplc="227A171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204E06"/>
    <w:multiLevelType w:val="hybridMultilevel"/>
    <w:tmpl w:val="EC7AB136"/>
    <w:lvl w:ilvl="0" w:tplc="227A171C">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7FD2338"/>
    <w:multiLevelType w:val="hybridMultilevel"/>
    <w:tmpl w:val="B4A4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B389B"/>
    <w:multiLevelType w:val="hybridMultilevel"/>
    <w:tmpl w:val="7C7A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A645D"/>
    <w:multiLevelType w:val="hybridMultilevel"/>
    <w:tmpl w:val="35DC828E"/>
    <w:lvl w:ilvl="0" w:tplc="B2143366">
      <w:start w:val="1"/>
      <w:numFmt w:val="bullet"/>
      <w:pStyle w:val="nada-body-bullets"/>
      <w:lvlText w:val=""/>
      <w:lvlJc w:val="left"/>
      <w:pPr>
        <w:tabs>
          <w:tab w:val="num" w:pos="567"/>
        </w:tabs>
        <w:ind w:left="567" w:hanging="567"/>
      </w:pPr>
      <w:rPr>
        <w:rFonts w:ascii="Symbol" w:hAnsi="Symbol" w:hint="default"/>
        <w:color w:val="800000"/>
      </w:rPr>
    </w:lvl>
    <w:lvl w:ilvl="1" w:tplc="04090003" w:tentative="1">
      <w:start w:val="1"/>
      <w:numFmt w:val="bullet"/>
      <w:lvlText w:val="o"/>
      <w:lvlJc w:val="left"/>
      <w:pPr>
        <w:tabs>
          <w:tab w:val="num" w:pos="1440"/>
        </w:tabs>
        <w:ind w:left="1440" w:hanging="360"/>
      </w:pPr>
      <w:rPr>
        <w:rFonts w:ascii="Courier New" w:hAnsi="Courier New" w:cs="Century Goth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Gothic"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Gothic"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5C45EE"/>
    <w:multiLevelType w:val="hybridMultilevel"/>
    <w:tmpl w:val="F06AC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E0152C"/>
    <w:multiLevelType w:val="hybridMultilevel"/>
    <w:tmpl w:val="BA70D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32E20"/>
    <w:multiLevelType w:val="hybridMultilevel"/>
    <w:tmpl w:val="14544080"/>
    <w:lvl w:ilvl="0" w:tplc="227A171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E86F1F"/>
    <w:multiLevelType w:val="hybridMultilevel"/>
    <w:tmpl w:val="A4C232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3821075A"/>
    <w:multiLevelType w:val="hybridMultilevel"/>
    <w:tmpl w:val="50CAAF38"/>
    <w:lvl w:ilvl="0" w:tplc="227A171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8AC5A55"/>
    <w:multiLevelType w:val="hybridMultilevel"/>
    <w:tmpl w:val="643852F0"/>
    <w:lvl w:ilvl="0" w:tplc="227A17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BE1FE4"/>
    <w:multiLevelType w:val="hybridMultilevel"/>
    <w:tmpl w:val="4C24547C"/>
    <w:lvl w:ilvl="0" w:tplc="227A171C">
      <w:numFmt w:val="bullet"/>
      <w:lvlText w:val="-"/>
      <w:lvlJc w:val="left"/>
      <w:pPr>
        <w:ind w:left="758" w:hanging="360"/>
      </w:pPr>
      <w:rPr>
        <w:rFonts w:ascii="Arial" w:eastAsia="Times New Roman" w:hAnsi="Arial" w:cs="Aria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2">
    <w:nsid w:val="3C1C3E9D"/>
    <w:multiLevelType w:val="multilevel"/>
    <w:tmpl w:val="80FE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7075B1"/>
    <w:multiLevelType w:val="hybridMultilevel"/>
    <w:tmpl w:val="A41C545A"/>
    <w:lvl w:ilvl="0" w:tplc="227A171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C9B62C5"/>
    <w:multiLevelType w:val="hybridMultilevel"/>
    <w:tmpl w:val="0038D452"/>
    <w:lvl w:ilvl="0" w:tplc="CEFA04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7722F0"/>
    <w:multiLevelType w:val="hybridMultilevel"/>
    <w:tmpl w:val="FA588C24"/>
    <w:lvl w:ilvl="0" w:tplc="227A17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DB00A3"/>
    <w:multiLevelType w:val="hybridMultilevel"/>
    <w:tmpl w:val="5B9034D4"/>
    <w:lvl w:ilvl="0" w:tplc="227A171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1"/>
  </w:num>
  <w:num w:numId="5">
    <w:abstractNumId w:val="15"/>
  </w:num>
  <w:num w:numId="6">
    <w:abstractNumId w:val="13"/>
  </w:num>
  <w:num w:numId="7">
    <w:abstractNumId w:val="0"/>
  </w:num>
  <w:num w:numId="8">
    <w:abstractNumId w:val="9"/>
  </w:num>
  <w:num w:numId="9">
    <w:abstractNumId w:val="3"/>
  </w:num>
  <w:num w:numId="10">
    <w:abstractNumId w:val="12"/>
  </w:num>
  <w:num w:numId="11">
    <w:abstractNumId w:val="5"/>
  </w:num>
  <w:num w:numId="12">
    <w:abstractNumId w:val="2"/>
  </w:num>
  <w:num w:numId="13">
    <w:abstractNumId w:val="6"/>
  </w:num>
  <w:num w:numId="14">
    <w:abstractNumId w:val="16"/>
  </w:num>
  <w:num w:numId="15">
    <w:abstractNumId w:val="11"/>
  </w:num>
  <w:num w:numId="16">
    <w:abstractNumId w:val="14"/>
  </w:num>
  <w:num w:numId="17">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1F08"/>
  <w:defaultTabStop w:val="720"/>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D5BAE"/>
    <w:rsid w:val="0000019A"/>
    <w:rsid w:val="000003E2"/>
    <w:rsid w:val="00001496"/>
    <w:rsid w:val="000033B0"/>
    <w:rsid w:val="000043E0"/>
    <w:rsid w:val="0000451E"/>
    <w:rsid w:val="00005553"/>
    <w:rsid w:val="00007127"/>
    <w:rsid w:val="000108E1"/>
    <w:rsid w:val="00010EFE"/>
    <w:rsid w:val="0001272B"/>
    <w:rsid w:val="00012845"/>
    <w:rsid w:val="00012BA1"/>
    <w:rsid w:val="00013010"/>
    <w:rsid w:val="000148EF"/>
    <w:rsid w:val="0001551A"/>
    <w:rsid w:val="00016A56"/>
    <w:rsid w:val="00020C3E"/>
    <w:rsid w:val="000214F0"/>
    <w:rsid w:val="000215C1"/>
    <w:rsid w:val="0002163D"/>
    <w:rsid w:val="000219E1"/>
    <w:rsid w:val="000224B3"/>
    <w:rsid w:val="000230AB"/>
    <w:rsid w:val="00024E2F"/>
    <w:rsid w:val="000258C7"/>
    <w:rsid w:val="00025AAF"/>
    <w:rsid w:val="00025F0A"/>
    <w:rsid w:val="00027723"/>
    <w:rsid w:val="00030110"/>
    <w:rsid w:val="00031592"/>
    <w:rsid w:val="00031941"/>
    <w:rsid w:val="000320D4"/>
    <w:rsid w:val="0003291A"/>
    <w:rsid w:val="00032E12"/>
    <w:rsid w:val="0003343A"/>
    <w:rsid w:val="000378D3"/>
    <w:rsid w:val="0004004D"/>
    <w:rsid w:val="000433F9"/>
    <w:rsid w:val="00043425"/>
    <w:rsid w:val="00043B8A"/>
    <w:rsid w:val="0004439A"/>
    <w:rsid w:val="00044A94"/>
    <w:rsid w:val="00045DCA"/>
    <w:rsid w:val="00045E60"/>
    <w:rsid w:val="00046BEA"/>
    <w:rsid w:val="00051201"/>
    <w:rsid w:val="0005121B"/>
    <w:rsid w:val="00052B0A"/>
    <w:rsid w:val="00052C20"/>
    <w:rsid w:val="00053501"/>
    <w:rsid w:val="000537EB"/>
    <w:rsid w:val="00053822"/>
    <w:rsid w:val="000547B9"/>
    <w:rsid w:val="0005565A"/>
    <w:rsid w:val="00056C59"/>
    <w:rsid w:val="0006024D"/>
    <w:rsid w:val="00060E21"/>
    <w:rsid w:val="0006131F"/>
    <w:rsid w:val="00061865"/>
    <w:rsid w:val="000619DA"/>
    <w:rsid w:val="00062521"/>
    <w:rsid w:val="00063A39"/>
    <w:rsid w:val="00064359"/>
    <w:rsid w:val="00064EE3"/>
    <w:rsid w:val="000662BA"/>
    <w:rsid w:val="0006729C"/>
    <w:rsid w:val="00070C79"/>
    <w:rsid w:val="00071355"/>
    <w:rsid w:val="00071D43"/>
    <w:rsid w:val="00072530"/>
    <w:rsid w:val="0007269E"/>
    <w:rsid w:val="00072BD3"/>
    <w:rsid w:val="000732C5"/>
    <w:rsid w:val="00075D7E"/>
    <w:rsid w:val="00080452"/>
    <w:rsid w:val="00081282"/>
    <w:rsid w:val="00082BDE"/>
    <w:rsid w:val="000849BF"/>
    <w:rsid w:val="00086C08"/>
    <w:rsid w:val="00087585"/>
    <w:rsid w:val="0009049C"/>
    <w:rsid w:val="0009169C"/>
    <w:rsid w:val="00092C60"/>
    <w:rsid w:val="000934B5"/>
    <w:rsid w:val="00095121"/>
    <w:rsid w:val="0009640E"/>
    <w:rsid w:val="00096B13"/>
    <w:rsid w:val="00096BAB"/>
    <w:rsid w:val="000A15EA"/>
    <w:rsid w:val="000A1E21"/>
    <w:rsid w:val="000A291E"/>
    <w:rsid w:val="000A3084"/>
    <w:rsid w:val="000A5500"/>
    <w:rsid w:val="000A62C6"/>
    <w:rsid w:val="000A75C4"/>
    <w:rsid w:val="000B0481"/>
    <w:rsid w:val="000B2129"/>
    <w:rsid w:val="000B6632"/>
    <w:rsid w:val="000B77E9"/>
    <w:rsid w:val="000C1BCE"/>
    <w:rsid w:val="000D0090"/>
    <w:rsid w:val="000D173A"/>
    <w:rsid w:val="000D19E6"/>
    <w:rsid w:val="000D2496"/>
    <w:rsid w:val="000D6320"/>
    <w:rsid w:val="000D667B"/>
    <w:rsid w:val="000D6710"/>
    <w:rsid w:val="000E0B45"/>
    <w:rsid w:val="000E0C34"/>
    <w:rsid w:val="000E4A4C"/>
    <w:rsid w:val="000E6D14"/>
    <w:rsid w:val="000F1741"/>
    <w:rsid w:val="000F2368"/>
    <w:rsid w:val="000F4E86"/>
    <w:rsid w:val="000F5DD1"/>
    <w:rsid w:val="000F6911"/>
    <w:rsid w:val="00100CE0"/>
    <w:rsid w:val="00101377"/>
    <w:rsid w:val="001016E9"/>
    <w:rsid w:val="00104DC1"/>
    <w:rsid w:val="00106706"/>
    <w:rsid w:val="0010670C"/>
    <w:rsid w:val="00106B69"/>
    <w:rsid w:val="00106D37"/>
    <w:rsid w:val="0011127D"/>
    <w:rsid w:val="00112137"/>
    <w:rsid w:val="001127C1"/>
    <w:rsid w:val="001129BE"/>
    <w:rsid w:val="00112A0F"/>
    <w:rsid w:val="001143DD"/>
    <w:rsid w:val="00120E4A"/>
    <w:rsid w:val="00122C49"/>
    <w:rsid w:val="00122D82"/>
    <w:rsid w:val="00123F83"/>
    <w:rsid w:val="001254EF"/>
    <w:rsid w:val="001258B8"/>
    <w:rsid w:val="00130321"/>
    <w:rsid w:val="00130852"/>
    <w:rsid w:val="001316DA"/>
    <w:rsid w:val="001328D0"/>
    <w:rsid w:val="00132A6C"/>
    <w:rsid w:val="001346DD"/>
    <w:rsid w:val="001349D5"/>
    <w:rsid w:val="00135732"/>
    <w:rsid w:val="001369E8"/>
    <w:rsid w:val="00136D4F"/>
    <w:rsid w:val="00140178"/>
    <w:rsid w:val="00140FB6"/>
    <w:rsid w:val="00141FAA"/>
    <w:rsid w:val="001424C4"/>
    <w:rsid w:val="00142E02"/>
    <w:rsid w:val="00144197"/>
    <w:rsid w:val="0014480F"/>
    <w:rsid w:val="0014489F"/>
    <w:rsid w:val="001450F3"/>
    <w:rsid w:val="00145778"/>
    <w:rsid w:val="00145CF6"/>
    <w:rsid w:val="0015123E"/>
    <w:rsid w:val="00152604"/>
    <w:rsid w:val="00152794"/>
    <w:rsid w:val="00152B1E"/>
    <w:rsid w:val="001537CA"/>
    <w:rsid w:val="001539A0"/>
    <w:rsid w:val="00154E31"/>
    <w:rsid w:val="0015593A"/>
    <w:rsid w:val="00156AEB"/>
    <w:rsid w:val="00156B47"/>
    <w:rsid w:val="00157965"/>
    <w:rsid w:val="00157D98"/>
    <w:rsid w:val="001605E5"/>
    <w:rsid w:val="00160C28"/>
    <w:rsid w:val="001620AF"/>
    <w:rsid w:val="00164855"/>
    <w:rsid w:val="001650C8"/>
    <w:rsid w:val="0016621C"/>
    <w:rsid w:val="001669CA"/>
    <w:rsid w:val="001676FD"/>
    <w:rsid w:val="001716EA"/>
    <w:rsid w:val="00171884"/>
    <w:rsid w:val="00171DDA"/>
    <w:rsid w:val="001728A6"/>
    <w:rsid w:val="001729B9"/>
    <w:rsid w:val="0017441B"/>
    <w:rsid w:val="00174F05"/>
    <w:rsid w:val="00175CF3"/>
    <w:rsid w:val="0017614B"/>
    <w:rsid w:val="00177F6D"/>
    <w:rsid w:val="001812AC"/>
    <w:rsid w:val="00181A34"/>
    <w:rsid w:val="001830E6"/>
    <w:rsid w:val="00183661"/>
    <w:rsid w:val="001863CF"/>
    <w:rsid w:val="00186974"/>
    <w:rsid w:val="00186D57"/>
    <w:rsid w:val="001870D7"/>
    <w:rsid w:val="00190B85"/>
    <w:rsid w:val="0019118F"/>
    <w:rsid w:val="00191633"/>
    <w:rsid w:val="0019167A"/>
    <w:rsid w:val="001919C4"/>
    <w:rsid w:val="001933CF"/>
    <w:rsid w:val="0019453E"/>
    <w:rsid w:val="001952D8"/>
    <w:rsid w:val="00196F87"/>
    <w:rsid w:val="001974EE"/>
    <w:rsid w:val="001A0E20"/>
    <w:rsid w:val="001A108E"/>
    <w:rsid w:val="001A158B"/>
    <w:rsid w:val="001A29CE"/>
    <w:rsid w:val="001A72D2"/>
    <w:rsid w:val="001A7647"/>
    <w:rsid w:val="001B03F4"/>
    <w:rsid w:val="001B12E6"/>
    <w:rsid w:val="001B18E3"/>
    <w:rsid w:val="001B2CC1"/>
    <w:rsid w:val="001B32F7"/>
    <w:rsid w:val="001B4EF7"/>
    <w:rsid w:val="001B5624"/>
    <w:rsid w:val="001B63EB"/>
    <w:rsid w:val="001B6554"/>
    <w:rsid w:val="001B6604"/>
    <w:rsid w:val="001C081C"/>
    <w:rsid w:val="001C14D8"/>
    <w:rsid w:val="001C2196"/>
    <w:rsid w:val="001C3061"/>
    <w:rsid w:val="001C4143"/>
    <w:rsid w:val="001C5BFE"/>
    <w:rsid w:val="001C62C1"/>
    <w:rsid w:val="001C79EB"/>
    <w:rsid w:val="001C7B5E"/>
    <w:rsid w:val="001D15F1"/>
    <w:rsid w:val="001D196D"/>
    <w:rsid w:val="001D3196"/>
    <w:rsid w:val="001D416F"/>
    <w:rsid w:val="001D4216"/>
    <w:rsid w:val="001D5214"/>
    <w:rsid w:val="001D5C1E"/>
    <w:rsid w:val="001D7816"/>
    <w:rsid w:val="001E1EA9"/>
    <w:rsid w:val="001E2E65"/>
    <w:rsid w:val="001E3346"/>
    <w:rsid w:val="001E549C"/>
    <w:rsid w:val="001E5CA4"/>
    <w:rsid w:val="001F0163"/>
    <w:rsid w:val="001F0AC1"/>
    <w:rsid w:val="001F126F"/>
    <w:rsid w:val="001F1C04"/>
    <w:rsid w:val="001F5EE1"/>
    <w:rsid w:val="001F71C0"/>
    <w:rsid w:val="002005E7"/>
    <w:rsid w:val="002043AB"/>
    <w:rsid w:val="00204545"/>
    <w:rsid w:val="00204ECE"/>
    <w:rsid w:val="002072BE"/>
    <w:rsid w:val="002105EF"/>
    <w:rsid w:val="0021564C"/>
    <w:rsid w:val="002166E3"/>
    <w:rsid w:val="0021714F"/>
    <w:rsid w:val="00217EEA"/>
    <w:rsid w:val="00220729"/>
    <w:rsid w:val="00222E01"/>
    <w:rsid w:val="00223F2F"/>
    <w:rsid w:val="002243A5"/>
    <w:rsid w:val="00225B51"/>
    <w:rsid w:val="00225BF8"/>
    <w:rsid w:val="00230C10"/>
    <w:rsid w:val="00232116"/>
    <w:rsid w:val="002357B0"/>
    <w:rsid w:val="00236658"/>
    <w:rsid w:val="00236BAF"/>
    <w:rsid w:val="00237016"/>
    <w:rsid w:val="00237388"/>
    <w:rsid w:val="0024085C"/>
    <w:rsid w:val="002418DA"/>
    <w:rsid w:val="002428EC"/>
    <w:rsid w:val="00243E3A"/>
    <w:rsid w:val="0024581B"/>
    <w:rsid w:val="00245DC1"/>
    <w:rsid w:val="002460ED"/>
    <w:rsid w:val="00250B2A"/>
    <w:rsid w:val="002523D0"/>
    <w:rsid w:val="00252467"/>
    <w:rsid w:val="002527F0"/>
    <w:rsid w:val="00255427"/>
    <w:rsid w:val="00256533"/>
    <w:rsid w:val="00256EE6"/>
    <w:rsid w:val="00257BB8"/>
    <w:rsid w:val="002603E3"/>
    <w:rsid w:val="002622EA"/>
    <w:rsid w:val="0026406D"/>
    <w:rsid w:val="002656A8"/>
    <w:rsid w:val="00271D71"/>
    <w:rsid w:val="00274B3C"/>
    <w:rsid w:val="00276816"/>
    <w:rsid w:val="00276AFE"/>
    <w:rsid w:val="00277960"/>
    <w:rsid w:val="00282CC1"/>
    <w:rsid w:val="0028309A"/>
    <w:rsid w:val="00283C02"/>
    <w:rsid w:val="00284BD5"/>
    <w:rsid w:val="00284DA6"/>
    <w:rsid w:val="002851A4"/>
    <w:rsid w:val="0028532F"/>
    <w:rsid w:val="002862B8"/>
    <w:rsid w:val="0028714D"/>
    <w:rsid w:val="0028773A"/>
    <w:rsid w:val="0028797E"/>
    <w:rsid w:val="002920DD"/>
    <w:rsid w:val="00292838"/>
    <w:rsid w:val="00292F7F"/>
    <w:rsid w:val="002938E1"/>
    <w:rsid w:val="0029598C"/>
    <w:rsid w:val="00297D13"/>
    <w:rsid w:val="002A04D2"/>
    <w:rsid w:val="002A071B"/>
    <w:rsid w:val="002A0DC6"/>
    <w:rsid w:val="002A153E"/>
    <w:rsid w:val="002A2530"/>
    <w:rsid w:val="002A3979"/>
    <w:rsid w:val="002A4738"/>
    <w:rsid w:val="002A4D0C"/>
    <w:rsid w:val="002A5030"/>
    <w:rsid w:val="002A5333"/>
    <w:rsid w:val="002A54E4"/>
    <w:rsid w:val="002A55CE"/>
    <w:rsid w:val="002A662F"/>
    <w:rsid w:val="002A6773"/>
    <w:rsid w:val="002A6A37"/>
    <w:rsid w:val="002A7348"/>
    <w:rsid w:val="002B125A"/>
    <w:rsid w:val="002B15FD"/>
    <w:rsid w:val="002B3F8F"/>
    <w:rsid w:val="002B46B4"/>
    <w:rsid w:val="002B48E1"/>
    <w:rsid w:val="002B4C00"/>
    <w:rsid w:val="002B532E"/>
    <w:rsid w:val="002B766C"/>
    <w:rsid w:val="002C2242"/>
    <w:rsid w:val="002C23F6"/>
    <w:rsid w:val="002C2A22"/>
    <w:rsid w:val="002C2B9C"/>
    <w:rsid w:val="002C2F43"/>
    <w:rsid w:val="002C35A0"/>
    <w:rsid w:val="002C4133"/>
    <w:rsid w:val="002C7295"/>
    <w:rsid w:val="002D0452"/>
    <w:rsid w:val="002D0DC5"/>
    <w:rsid w:val="002D13C3"/>
    <w:rsid w:val="002D2128"/>
    <w:rsid w:val="002D4F06"/>
    <w:rsid w:val="002D5CAB"/>
    <w:rsid w:val="002D67C8"/>
    <w:rsid w:val="002D79BE"/>
    <w:rsid w:val="002E3B06"/>
    <w:rsid w:val="002E5D41"/>
    <w:rsid w:val="002E698E"/>
    <w:rsid w:val="002E6C42"/>
    <w:rsid w:val="002E6EC9"/>
    <w:rsid w:val="002F03DA"/>
    <w:rsid w:val="002F0C76"/>
    <w:rsid w:val="002F234F"/>
    <w:rsid w:val="002F2738"/>
    <w:rsid w:val="002F4241"/>
    <w:rsid w:val="002F42A7"/>
    <w:rsid w:val="002F4B8B"/>
    <w:rsid w:val="002F543B"/>
    <w:rsid w:val="002F62CA"/>
    <w:rsid w:val="002F76EE"/>
    <w:rsid w:val="0030054F"/>
    <w:rsid w:val="003008F7"/>
    <w:rsid w:val="00301245"/>
    <w:rsid w:val="003035A7"/>
    <w:rsid w:val="003042E8"/>
    <w:rsid w:val="003046B6"/>
    <w:rsid w:val="0030521D"/>
    <w:rsid w:val="00307BEE"/>
    <w:rsid w:val="00307C41"/>
    <w:rsid w:val="003108C3"/>
    <w:rsid w:val="00315EA8"/>
    <w:rsid w:val="00316D9E"/>
    <w:rsid w:val="00321526"/>
    <w:rsid w:val="003217D8"/>
    <w:rsid w:val="003237B3"/>
    <w:rsid w:val="00324794"/>
    <w:rsid w:val="00324CEF"/>
    <w:rsid w:val="00325167"/>
    <w:rsid w:val="003256E1"/>
    <w:rsid w:val="003257D8"/>
    <w:rsid w:val="003261C8"/>
    <w:rsid w:val="00326687"/>
    <w:rsid w:val="00327B4B"/>
    <w:rsid w:val="0033001F"/>
    <w:rsid w:val="00330503"/>
    <w:rsid w:val="00330EA5"/>
    <w:rsid w:val="00331A39"/>
    <w:rsid w:val="00332770"/>
    <w:rsid w:val="00333C6A"/>
    <w:rsid w:val="0033552C"/>
    <w:rsid w:val="00335748"/>
    <w:rsid w:val="00340460"/>
    <w:rsid w:val="00340904"/>
    <w:rsid w:val="00341DA0"/>
    <w:rsid w:val="0034278B"/>
    <w:rsid w:val="00343560"/>
    <w:rsid w:val="00343AAA"/>
    <w:rsid w:val="003457CA"/>
    <w:rsid w:val="00345BFC"/>
    <w:rsid w:val="00346376"/>
    <w:rsid w:val="00346EAF"/>
    <w:rsid w:val="00347F85"/>
    <w:rsid w:val="003508C0"/>
    <w:rsid w:val="003513CA"/>
    <w:rsid w:val="00351D10"/>
    <w:rsid w:val="00352390"/>
    <w:rsid w:val="003523BE"/>
    <w:rsid w:val="0035288B"/>
    <w:rsid w:val="00353656"/>
    <w:rsid w:val="00354748"/>
    <w:rsid w:val="003605C5"/>
    <w:rsid w:val="003608B3"/>
    <w:rsid w:val="00360B3D"/>
    <w:rsid w:val="00362EF6"/>
    <w:rsid w:val="00363A9B"/>
    <w:rsid w:val="00367F97"/>
    <w:rsid w:val="0037038F"/>
    <w:rsid w:val="003715C1"/>
    <w:rsid w:val="0037302B"/>
    <w:rsid w:val="003738CD"/>
    <w:rsid w:val="003754A8"/>
    <w:rsid w:val="00377ADF"/>
    <w:rsid w:val="0038009E"/>
    <w:rsid w:val="003805E7"/>
    <w:rsid w:val="00380CFA"/>
    <w:rsid w:val="00383085"/>
    <w:rsid w:val="003852AD"/>
    <w:rsid w:val="0038540B"/>
    <w:rsid w:val="00385C80"/>
    <w:rsid w:val="00385CDE"/>
    <w:rsid w:val="00386ACD"/>
    <w:rsid w:val="00390228"/>
    <w:rsid w:val="00390E77"/>
    <w:rsid w:val="003924B2"/>
    <w:rsid w:val="00393D63"/>
    <w:rsid w:val="00393FFE"/>
    <w:rsid w:val="00394466"/>
    <w:rsid w:val="00394D25"/>
    <w:rsid w:val="00395B65"/>
    <w:rsid w:val="003966E1"/>
    <w:rsid w:val="003A1D2A"/>
    <w:rsid w:val="003A1EA6"/>
    <w:rsid w:val="003A326C"/>
    <w:rsid w:val="003A5A18"/>
    <w:rsid w:val="003A5BC4"/>
    <w:rsid w:val="003A5D8B"/>
    <w:rsid w:val="003A6662"/>
    <w:rsid w:val="003A6A32"/>
    <w:rsid w:val="003A6FDF"/>
    <w:rsid w:val="003A7B18"/>
    <w:rsid w:val="003B0342"/>
    <w:rsid w:val="003B088D"/>
    <w:rsid w:val="003B1F62"/>
    <w:rsid w:val="003B2329"/>
    <w:rsid w:val="003B295C"/>
    <w:rsid w:val="003B3004"/>
    <w:rsid w:val="003B3075"/>
    <w:rsid w:val="003B3A1B"/>
    <w:rsid w:val="003B3C34"/>
    <w:rsid w:val="003B3D98"/>
    <w:rsid w:val="003B529E"/>
    <w:rsid w:val="003B7509"/>
    <w:rsid w:val="003C4F8D"/>
    <w:rsid w:val="003C7148"/>
    <w:rsid w:val="003C7483"/>
    <w:rsid w:val="003C7C43"/>
    <w:rsid w:val="003C7CA6"/>
    <w:rsid w:val="003D09FF"/>
    <w:rsid w:val="003D0A9A"/>
    <w:rsid w:val="003D0CD5"/>
    <w:rsid w:val="003D1582"/>
    <w:rsid w:val="003D29E7"/>
    <w:rsid w:val="003D2A3A"/>
    <w:rsid w:val="003D367D"/>
    <w:rsid w:val="003D66C5"/>
    <w:rsid w:val="003D6D6A"/>
    <w:rsid w:val="003E4660"/>
    <w:rsid w:val="003E53E8"/>
    <w:rsid w:val="003E5783"/>
    <w:rsid w:val="003E5F14"/>
    <w:rsid w:val="003E6477"/>
    <w:rsid w:val="003E6C45"/>
    <w:rsid w:val="003E6F88"/>
    <w:rsid w:val="003F1B8B"/>
    <w:rsid w:val="003F1CA2"/>
    <w:rsid w:val="003F5674"/>
    <w:rsid w:val="003F7D92"/>
    <w:rsid w:val="004020F8"/>
    <w:rsid w:val="004036EC"/>
    <w:rsid w:val="00403E54"/>
    <w:rsid w:val="004044A1"/>
    <w:rsid w:val="004044C2"/>
    <w:rsid w:val="00406BB4"/>
    <w:rsid w:val="0041130C"/>
    <w:rsid w:val="00411B43"/>
    <w:rsid w:val="00411FD4"/>
    <w:rsid w:val="0041349E"/>
    <w:rsid w:val="00414305"/>
    <w:rsid w:val="00414BD2"/>
    <w:rsid w:val="00414EB4"/>
    <w:rsid w:val="004175B2"/>
    <w:rsid w:val="00421455"/>
    <w:rsid w:val="00421564"/>
    <w:rsid w:val="0042194D"/>
    <w:rsid w:val="00422A36"/>
    <w:rsid w:val="004230F0"/>
    <w:rsid w:val="00425062"/>
    <w:rsid w:val="004252BA"/>
    <w:rsid w:val="0042564E"/>
    <w:rsid w:val="00425B8F"/>
    <w:rsid w:val="00426691"/>
    <w:rsid w:val="00427484"/>
    <w:rsid w:val="00427C22"/>
    <w:rsid w:val="00431793"/>
    <w:rsid w:val="004319FF"/>
    <w:rsid w:val="0043212C"/>
    <w:rsid w:val="004327D2"/>
    <w:rsid w:val="004327F4"/>
    <w:rsid w:val="004335B1"/>
    <w:rsid w:val="00433CC1"/>
    <w:rsid w:val="004347A4"/>
    <w:rsid w:val="0043584B"/>
    <w:rsid w:val="00435A54"/>
    <w:rsid w:val="004365CD"/>
    <w:rsid w:val="004367B2"/>
    <w:rsid w:val="00440C19"/>
    <w:rsid w:val="00440D5F"/>
    <w:rsid w:val="0044237C"/>
    <w:rsid w:val="004425E0"/>
    <w:rsid w:val="00444255"/>
    <w:rsid w:val="00444782"/>
    <w:rsid w:val="00444FA6"/>
    <w:rsid w:val="00446870"/>
    <w:rsid w:val="0044740D"/>
    <w:rsid w:val="00451388"/>
    <w:rsid w:val="00454184"/>
    <w:rsid w:val="004544CE"/>
    <w:rsid w:val="004554DF"/>
    <w:rsid w:val="00455ABA"/>
    <w:rsid w:val="004621CF"/>
    <w:rsid w:val="00463A6E"/>
    <w:rsid w:val="00465376"/>
    <w:rsid w:val="0046585E"/>
    <w:rsid w:val="00467BFA"/>
    <w:rsid w:val="00472204"/>
    <w:rsid w:val="00472B9A"/>
    <w:rsid w:val="00473ABB"/>
    <w:rsid w:val="00475580"/>
    <w:rsid w:val="00475E1B"/>
    <w:rsid w:val="004762EF"/>
    <w:rsid w:val="0047693E"/>
    <w:rsid w:val="00476C96"/>
    <w:rsid w:val="00481101"/>
    <w:rsid w:val="00483DB4"/>
    <w:rsid w:val="00484DE4"/>
    <w:rsid w:val="004855FF"/>
    <w:rsid w:val="00487586"/>
    <w:rsid w:val="00487E47"/>
    <w:rsid w:val="00490357"/>
    <w:rsid w:val="00492FAA"/>
    <w:rsid w:val="004940BF"/>
    <w:rsid w:val="00494BB8"/>
    <w:rsid w:val="004963B4"/>
    <w:rsid w:val="0049685B"/>
    <w:rsid w:val="00496DC9"/>
    <w:rsid w:val="00497A6A"/>
    <w:rsid w:val="004A0C80"/>
    <w:rsid w:val="004A1E84"/>
    <w:rsid w:val="004A37D3"/>
    <w:rsid w:val="004A4553"/>
    <w:rsid w:val="004A4608"/>
    <w:rsid w:val="004A500B"/>
    <w:rsid w:val="004A5BFF"/>
    <w:rsid w:val="004A6002"/>
    <w:rsid w:val="004A6260"/>
    <w:rsid w:val="004A64AF"/>
    <w:rsid w:val="004A77E9"/>
    <w:rsid w:val="004A7D3D"/>
    <w:rsid w:val="004B278B"/>
    <w:rsid w:val="004B3FE0"/>
    <w:rsid w:val="004B4956"/>
    <w:rsid w:val="004C063A"/>
    <w:rsid w:val="004C17E1"/>
    <w:rsid w:val="004C1FD4"/>
    <w:rsid w:val="004C25F5"/>
    <w:rsid w:val="004C2DAC"/>
    <w:rsid w:val="004C4185"/>
    <w:rsid w:val="004C60AF"/>
    <w:rsid w:val="004C66FB"/>
    <w:rsid w:val="004C6A9C"/>
    <w:rsid w:val="004C6F8B"/>
    <w:rsid w:val="004C73CF"/>
    <w:rsid w:val="004C796C"/>
    <w:rsid w:val="004D06CD"/>
    <w:rsid w:val="004D21C8"/>
    <w:rsid w:val="004D41FF"/>
    <w:rsid w:val="004D43E8"/>
    <w:rsid w:val="004D49A1"/>
    <w:rsid w:val="004D5762"/>
    <w:rsid w:val="004D6936"/>
    <w:rsid w:val="004D7254"/>
    <w:rsid w:val="004D74C3"/>
    <w:rsid w:val="004E124A"/>
    <w:rsid w:val="004E2FDC"/>
    <w:rsid w:val="004E36C3"/>
    <w:rsid w:val="004E3803"/>
    <w:rsid w:val="004E3BC6"/>
    <w:rsid w:val="004E4364"/>
    <w:rsid w:val="004E7B1E"/>
    <w:rsid w:val="004F0884"/>
    <w:rsid w:val="004F08C9"/>
    <w:rsid w:val="004F0C41"/>
    <w:rsid w:val="004F1082"/>
    <w:rsid w:val="004F146B"/>
    <w:rsid w:val="004F1C9F"/>
    <w:rsid w:val="004F2547"/>
    <w:rsid w:val="004F2918"/>
    <w:rsid w:val="004F2D82"/>
    <w:rsid w:val="004F3970"/>
    <w:rsid w:val="004F41C0"/>
    <w:rsid w:val="004F429D"/>
    <w:rsid w:val="004F492E"/>
    <w:rsid w:val="004F4A33"/>
    <w:rsid w:val="004F4B8E"/>
    <w:rsid w:val="004F7B53"/>
    <w:rsid w:val="005018D3"/>
    <w:rsid w:val="005026E5"/>
    <w:rsid w:val="0050358C"/>
    <w:rsid w:val="00503D56"/>
    <w:rsid w:val="00505321"/>
    <w:rsid w:val="00505548"/>
    <w:rsid w:val="0050579D"/>
    <w:rsid w:val="00505B80"/>
    <w:rsid w:val="005061D1"/>
    <w:rsid w:val="00506921"/>
    <w:rsid w:val="00507384"/>
    <w:rsid w:val="0051068D"/>
    <w:rsid w:val="00511578"/>
    <w:rsid w:val="00511B42"/>
    <w:rsid w:val="005135AC"/>
    <w:rsid w:val="00515959"/>
    <w:rsid w:val="00516658"/>
    <w:rsid w:val="00516BC8"/>
    <w:rsid w:val="0052016F"/>
    <w:rsid w:val="005203AE"/>
    <w:rsid w:val="00524E9A"/>
    <w:rsid w:val="005254FB"/>
    <w:rsid w:val="00525DE7"/>
    <w:rsid w:val="00525F69"/>
    <w:rsid w:val="0052613B"/>
    <w:rsid w:val="005269AB"/>
    <w:rsid w:val="00526FD3"/>
    <w:rsid w:val="005373DB"/>
    <w:rsid w:val="00540308"/>
    <w:rsid w:val="0054257B"/>
    <w:rsid w:val="00543F43"/>
    <w:rsid w:val="00544202"/>
    <w:rsid w:val="00545363"/>
    <w:rsid w:val="00545790"/>
    <w:rsid w:val="00547CF8"/>
    <w:rsid w:val="00550310"/>
    <w:rsid w:val="0055104B"/>
    <w:rsid w:val="005526DB"/>
    <w:rsid w:val="00553996"/>
    <w:rsid w:val="00554966"/>
    <w:rsid w:val="00554A2A"/>
    <w:rsid w:val="00556005"/>
    <w:rsid w:val="005560E1"/>
    <w:rsid w:val="00556464"/>
    <w:rsid w:val="00556987"/>
    <w:rsid w:val="00557F64"/>
    <w:rsid w:val="00560208"/>
    <w:rsid w:val="005606FE"/>
    <w:rsid w:val="005614DE"/>
    <w:rsid w:val="005639D5"/>
    <w:rsid w:val="00563E43"/>
    <w:rsid w:val="00564000"/>
    <w:rsid w:val="00565058"/>
    <w:rsid w:val="0057111E"/>
    <w:rsid w:val="00573AAF"/>
    <w:rsid w:val="00573C41"/>
    <w:rsid w:val="00574BE6"/>
    <w:rsid w:val="00575769"/>
    <w:rsid w:val="005762A6"/>
    <w:rsid w:val="00576C48"/>
    <w:rsid w:val="0057780B"/>
    <w:rsid w:val="0057788D"/>
    <w:rsid w:val="005805ED"/>
    <w:rsid w:val="0058480C"/>
    <w:rsid w:val="005849D7"/>
    <w:rsid w:val="00584EBD"/>
    <w:rsid w:val="00585679"/>
    <w:rsid w:val="00586336"/>
    <w:rsid w:val="005863A2"/>
    <w:rsid w:val="00586CA0"/>
    <w:rsid w:val="005876FB"/>
    <w:rsid w:val="0058794B"/>
    <w:rsid w:val="00587DE5"/>
    <w:rsid w:val="00587F2B"/>
    <w:rsid w:val="005901ED"/>
    <w:rsid w:val="0059217B"/>
    <w:rsid w:val="005944DF"/>
    <w:rsid w:val="005946C7"/>
    <w:rsid w:val="00594931"/>
    <w:rsid w:val="00595198"/>
    <w:rsid w:val="00595619"/>
    <w:rsid w:val="005967DA"/>
    <w:rsid w:val="00596801"/>
    <w:rsid w:val="005973E2"/>
    <w:rsid w:val="00597D95"/>
    <w:rsid w:val="005A032C"/>
    <w:rsid w:val="005A11B7"/>
    <w:rsid w:val="005A2A7C"/>
    <w:rsid w:val="005A3010"/>
    <w:rsid w:val="005A44EB"/>
    <w:rsid w:val="005A56FE"/>
    <w:rsid w:val="005A64AF"/>
    <w:rsid w:val="005A7B95"/>
    <w:rsid w:val="005B08E1"/>
    <w:rsid w:val="005B0931"/>
    <w:rsid w:val="005B0CA4"/>
    <w:rsid w:val="005B4074"/>
    <w:rsid w:val="005B4105"/>
    <w:rsid w:val="005B4EE3"/>
    <w:rsid w:val="005B5843"/>
    <w:rsid w:val="005B59AF"/>
    <w:rsid w:val="005B655E"/>
    <w:rsid w:val="005C234C"/>
    <w:rsid w:val="005C3258"/>
    <w:rsid w:val="005C340A"/>
    <w:rsid w:val="005C3AA1"/>
    <w:rsid w:val="005C4DAD"/>
    <w:rsid w:val="005C5F0F"/>
    <w:rsid w:val="005C7FB0"/>
    <w:rsid w:val="005D0831"/>
    <w:rsid w:val="005D116D"/>
    <w:rsid w:val="005D1A37"/>
    <w:rsid w:val="005E2E56"/>
    <w:rsid w:val="005E4794"/>
    <w:rsid w:val="005E55DC"/>
    <w:rsid w:val="005E5790"/>
    <w:rsid w:val="005E705B"/>
    <w:rsid w:val="005F03C9"/>
    <w:rsid w:val="005F10D2"/>
    <w:rsid w:val="005F3592"/>
    <w:rsid w:val="005F4760"/>
    <w:rsid w:val="005F4F20"/>
    <w:rsid w:val="005F5879"/>
    <w:rsid w:val="005F716B"/>
    <w:rsid w:val="005F746B"/>
    <w:rsid w:val="0060060F"/>
    <w:rsid w:val="00600EB1"/>
    <w:rsid w:val="00600F5A"/>
    <w:rsid w:val="00601574"/>
    <w:rsid w:val="006019E5"/>
    <w:rsid w:val="00601E49"/>
    <w:rsid w:val="006024D1"/>
    <w:rsid w:val="00603D1B"/>
    <w:rsid w:val="00603EFD"/>
    <w:rsid w:val="006042FE"/>
    <w:rsid w:val="006052DB"/>
    <w:rsid w:val="00605FC4"/>
    <w:rsid w:val="00607EF6"/>
    <w:rsid w:val="00610D80"/>
    <w:rsid w:val="00610E22"/>
    <w:rsid w:val="00610E25"/>
    <w:rsid w:val="006118F5"/>
    <w:rsid w:val="0061246C"/>
    <w:rsid w:val="00613FD9"/>
    <w:rsid w:val="00616382"/>
    <w:rsid w:val="00617D54"/>
    <w:rsid w:val="00621BEF"/>
    <w:rsid w:val="00623647"/>
    <w:rsid w:val="00623B94"/>
    <w:rsid w:val="00624856"/>
    <w:rsid w:val="00626137"/>
    <w:rsid w:val="00626B43"/>
    <w:rsid w:val="00634F29"/>
    <w:rsid w:val="00635900"/>
    <w:rsid w:val="00636039"/>
    <w:rsid w:val="006367B9"/>
    <w:rsid w:val="00636FBB"/>
    <w:rsid w:val="0064102E"/>
    <w:rsid w:val="00642278"/>
    <w:rsid w:val="00642587"/>
    <w:rsid w:val="006432FB"/>
    <w:rsid w:val="00644587"/>
    <w:rsid w:val="0064516D"/>
    <w:rsid w:val="00646C8F"/>
    <w:rsid w:val="00646D74"/>
    <w:rsid w:val="00647A37"/>
    <w:rsid w:val="006501F8"/>
    <w:rsid w:val="006502DF"/>
    <w:rsid w:val="0065040F"/>
    <w:rsid w:val="006525B6"/>
    <w:rsid w:val="00652E73"/>
    <w:rsid w:val="00653BD4"/>
    <w:rsid w:val="00657397"/>
    <w:rsid w:val="0065769F"/>
    <w:rsid w:val="00657B0E"/>
    <w:rsid w:val="00661051"/>
    <w:rsid w:val="0066137C"/>
    <w:rsid w:val="006628AE"/>
    <w:rsid w:val="00671383"/>
    <w:rsid w:val="00671623"/>
    <w:rsid w:val="00671C3F"/>
    <w:rsid w:val="006741C5"/>
    <w:rsid w:val="0067472D"/>
    <w:rsid w:val="006763A4"/>
    <w:rsid w:val="0067790F"/>
    <w:rsid w:val="006803AB"/>
    <w:rsid w:val="0068194F"/>
    <w:rsid w:val="00682453"/>
    <w:rsid w:val="00682615"/>
    <w:rsid w:val="00684F3B"/>
    <w:rsid w:val="00685BC3"/>
    <w:rsid w:val="00686940"/>
    <w:rsid w:val="00687BDE"/>
    <w:rsid w:val="006950E8"/>
    <w:rsid w:val="00695138"/>
    <w:rsid w:val="006952AB"/>
    <w:rsid w:val="006952EA"/>
    <w:rsid w:val="00696527"/>
    <w:rsid w:val="00696999"/>
    <w:rsid w:val="00696CE3"/>
    <w:rsid w:val="006A0021"/>
    <w:rsid w:val="006A0B46"/>
    <w:rsid w:val="006A0BED"/>
    <w:rsid w:val="006A2D92"/>
    <w:rsid w:val="006A30F8"/>
    <w:rsid w:val="006A3186"/>
    <w:rsid w:val="006A3FA5"/>
    <w:rsid w:val="006A6D87"/>
    <w:rsid w:val="006A730B"/>
    <w:rsid w:val="006A7959"/>
    <w:rsid w:val="006A7C29"/>
    <w:rsid w:val="006B044E"/>
    <w:rsid w:val="006B0C8B"/>
    <w:rsid w:val="006B129F"/>
    <w:rsid w:val="006B2F37"/>
    <w:rsid w:val="006B3BA4"/>
    <w:rsid w:val="006B3E00"/>
    <w:rsid w:val="006B441F"/>
    <w:rsid w:val="006B44FF"/>
    <w:rsid w:val="006B58AB"/>
    <w:rsid w:val="006B6097"/>
    <w:rsid w:val="006B694B"/>
    <w:rsid w:val="006B702C"/>
    <w:rsid w:val="006C146E"/>
    <w:rsid w:val="006C221A"/>
    <w:rsid w:val="006C22AF"/>
    <w:rsid w:val="006C3B95"/>
    <w:rsid w:val="006C4F9F"/>
    <w:rsid w:val="006C6BA9"/>
    <w:rsid w:val="006D359F"/>
    <w:rsid w:val="006D390C"/>
    <w:rsid w:val="006D549C"/>
    <w:rsid w:val="006D59C9"/>
    <w:rsid w:val="006D5E49"/>
    <w:rsid w:val="006D6B9E"/>
    <w:rsid w:val="006D7196"/>
    <w:rsid w:val="006E0A2F"/>
    <w:rsid w:val="006E1D75"/>
    <w:rsid w:val="006E322B"/>
    <w:rsid w:val="006E4DAC"/>
    <w:rsid w:val="006E5FB1"/>
    <w:rsid w:val="006E7704"/>
    <w:rsid w:val="006F085A"/>
    <w:rsid w:val="006F091B"/>
    <w:rsid w:val="006F1DA8"/>
    <w:rsid w:val="006F2C4D"/>
    <w:rsid w:val="006F3CF8"/>
    <w:rsid w:val="006F4D89"/>
    <w:rsid w:val="006F5625"/>
    <w:rsid w:val="006F5AC5"/>
    <w:rsid w:val="006F5D41"/>
    <w:rsid w:val="006F6801"/>
    <w:rsid w:val="006F682D"/>
    <w:rsid w:val="006F7D1F"/>
    <w:rsid w:val="007026F4"/>
    <w:rsid w:val="0070315F"/>
    <w:rsid w:val="00703784"/>
    <w:rsid w:val="00704A8A"/>
    <w:rsid w:val="0070579E"/>
    <w:rsid w:val="00705FBD"/>
    <w:rsid w:val="0070606D"/>
    <w:rsid w:val="00707BB8"/>
    <w:rsid w:val="007115B1"/>
    <w:rsid w:val="00711C00"/>
    <w:rsid w:val="00714D17"/>
    <w:rsid w:val="0071699A"/>
    <w:rsid w:val="00720595"/>
    <w:rsid w:val="00721BF6"/>
    <w:rsid w:val="00722161"/>
    <w:rsid w:val="00725223"/>
    <w:rsid w:val="00725232"/>
    <w:rsid w:val="0072788D"/>
    <w:rsid w:val="00730F17"/>
    <w:rsid w:val="007337D5"/>
    <w:rsid w:val="007348D9"/>
    <w:rsid w:val="00737A3A"/>
    <w:rsid w:val="007421CC"/>
    <w:rsid w:val="00742E46"/>
    <w:rsid w:val="007547B5"/>
    <w:rsid w:val="0075486D"/>
    <w:rsid w:val="00754BAC"/>
    <w:rsid w:val="007565D8"/>
    <w:rsid w:val="00756B47"/>
    <w:rsid w:val="00756C63"/>
    <w:rsid w:val="007571EF"/>
    <w:rsid w:val="00760902"/>
    <w:rsid w:val="007614A0"/>
    <w:rsid w:val="007614F6"/>
    <w:rsid w:val="00761B7D"/>
    <w:rsid w:val="0076326D"/>
    <w:rsid w:val="00764C26"/>
    <w:rsid w:val="00765BE8"/>
    <w:rsid w:val="00765EE8"/>
    <w:rsid w:val="00770CF6"/>
    <w:rsid w:val="00771796"/>
    <w:rsid w:val="0077411B"/>
    <w:rsid w:val="007741D0"/>
    <w:rsid w:val="00774BA8"/>
    <w:rsid w:val="00775857"/>
    <w:rsid w:val="00776B1B"/>
    <w:rsid w:val="00780357"/>
    <w:rsid w:val="00780675"/>
    <w:rsid w:val="00781224"/>
    <w:rsid w:val="00781525"/>
    <w:rsid w:val="007825A1"/>
    <w:rsid w:val="00782DF6"/>
    <w:rsid w:val="00783B28"/>
    <w:rsid w:val="007842BD"/>
    <w:rsid w:val="00785A33"/>
    <w:rsid w:val="00787607"/>
    <w:rsid w:val="00787EF7"/>
    <w:rsid w:val="0079095D"/>
    <w:rsid w:val="007911F2"/>
    <w:rsid w:val="00792379"/>
    <w:rsid w:val="007924AE"/>
    <w:rsid w:val="00792937"/>
    <w:rsid w:val="0079351A"/>
    <w:rsid w:val="007937DA"/>
    <w:rsid w:val="00793D26"/>
    <w:rsid w:val="00796CE3"/>
    <w:rsid w:val="007975D8"/>
    <w:rsid w:val="00797A71"/>
    <w:rsid w:val="007A06F2"/>
    <w:rsid w:val="007A14B7"/>
    <w:rsid w:val="007A1862"/>
    <w:rsid w:val="007A1B9E"/>
    <w:rsid w:val="007A1FF7"/>
    <w:rsid w:val="007A20AB"/>
    <w:rsid w:val="007A236F"/>
    <w:rsid w:val="007A4384"/>
    <w:rsid w:val="007A6870"/>
    <w:rsid w:val="007A7BB0"/>
    <w:rsid w:val="007B00B3"/>
    <w:rsid w:val="007B1181"/>
    <w:rsid w:val="007B14B5"/>
    <w:rsid w:val="007B2C9D"/>
    <w:rsid w:val="007B34C9"/>
    <w:rsid w:val="007B5486"/>
    <w:rsid w:val="007B6D18"/>
    <w:rsid w:val="007B6EB7"/>
    <w:rsid w:val="007C31B8"/>
    <w:rsid w:val="007C36A5"/>
    <w:rsid w:val="007C3F41"/>
    <w:rsid w:val="007C41DB"/>
    <w:rsid w:val="007D21A7"/>
    <w:rsid w:val="007D4A5D"/>
    <w:rsid w:val="007D52E6"/>
    <w:rsid w:val="007D5454"/>
    <w:rsid w:val="007D56EE"/>
    <w:rsid w:val="007D5C13"/>
    <w:rsid w:val="007D60B5"/>
    <w:rsid w:val="007D697E"/>
    <w:rsid w:val="007D6A50"/>
    <w:rsid w:val="007D6C43"/>
    <w:rsid w:val="007E0134"/>
    <w:rsid w:val="007E690F"/>
    <w:rsid w:val="007E6B9C"/>
    <w:rsid w:val="007E7DB4"/>
    <w:rsid w:val="007F16ED"/>
    <w:rsid w:val="007F1B7D"/>
    <w:rsid w:val="007F2243"/>
    <w:rsid w:val="007F35F9"/>
    <w:rsid w:val="007F4759"/>
    <w:rsid w:val="007F6541"/>
    <w:rsid w:val="007F67E4"/>
    <w:rsid w:val="007F716B"/>
    <w:rsid w:val="008029FF"/>
    <w:rsid w:val="00802C1F"/>
    <w:rsid w:val="00802C3A"/>
    <w:rsid w:val="00803464"/>
    <w:rsid w:val="008054F0"/>
    <w:rsid w:val="008062C0"/>
    <w:rsid w:val="00806A82"/>
    <w:rsid w:val="00806F3B"/>
    <w:rsid w:val="00810A25"/>
    <w:rsid w:val="008111BC"/>
    <w:rsid w:val="0081124B"/>
    <w:rsid w:val="00813122"/>
    <w:rsid w:val="00813302"/>
    <w:rsid w:val="0082080B"/>
    <w:rsid w:val="008221FE"/>
    <w:rsid w:val="008251E3"/>
    <w:rsid w:val="008252EF"/>
    <w:rsid w:val="008255C4"/>
    <w:rsid w:val="008260EE"/>
    <w:rsid w:val="00830BA3"/>
    <w:rsid w:val="008310BE"/>
    <w:rsid w:val="008316B1"/>
    <w:rsid w:val="008320A3"/>
    <w:rsid w:val="008334C3"/>
    <w:rsid w:val="0083361B"/>
    <w:rsid w:val="008362DF"/>
    <w:rsid w:val="0084139E"/>
    <w:rsid w:val="00841985"/>
    <w:rsid w:val="00842571"/>
    <w:rsid w:val="008428CB"/>
    <w:rsid w:val="00842BDF"/>
    <w:rsid w:val="00843F13"/>
    <w:rsid w:val="0084458B"/>
    <w:rsid w:val="00844C09"/>
    <w:rsid w:val="00847921"/>
    <w:rsid w:val="0085016E"/>
    <w:rsid w:val="0085173F"/>
    <w:rsid w:val="00852417"/>
    <w:rsid w:val="00852FF2"/>
    <w:rsid w:val="008540C0"/>
    <w:rsid w:val="00854C51"/>
    <w:rsid w:val="0085510F"/>
    <w:rsid w:val="008552DB"/>
    <w:rsid w:val="008560C7"/>
    <w:rsid w:val="008566AA"/>
    <w:rsid w:val="008567F6"/>
    <w:rsid w:val="00856D15"/>
    <w:rsid w:val="00857B05"/>
    <w:rsid w:val="00857BD2"/>
    <w:rsid w:val="008605D6"/>
    <w:rsid w:val="008617F5"/>
    <w:rsid w:val="00861EE3"/>
    <w:rsid w:val="00863900"/>
    <w:rsid w:val="00864E96"/>
    <w:rsid w:val="008662A7"/>
    <w:rsid w:val="00866DA8"/>
    <w:rsid w:val="00866DAA"/>
    <w:rsid w:val="008707A2"/>
    <w:rsid w:val="00871E00"/>
    <w:rsid w:val="008729C1"/>
    <w:rsid w:val="00873672"/>
    <w:rsid w:val="00874A68"/>
    <w:rsid w:val="00874C52"/>
    <w:rsid w:val="00877006"/>
    <w:rsid w:val="008775C3"/>
    <w:rsid w:val="008801A7"/>
    <w:rsid w:val="00881A9B"/>
    <w:rsid w:val="00882812"/>
    <w:rsid w:val="0088499F"/>
    <w:rsid w:val="00884A46"/>
    <w:rsid w:val="00885D90"/>
    <w:rsid w:val="00887917"/>
    <w:rsid w:val="00887FF8"/>
    <w:rsid w:val="00890A7A"/>
    <w:rsid w:val="00891E28"/>
    <w:rsid w:val="00892AB9"/>
    <w:rsid w:val="008940AE"/>
    <w:rsid w:val="0089597B"/>
    <w:rsid w:val="00897201"/>
    <w:rsid w:val="00897FF7"/>
    <w:rsid w:val="008A033D"/>
    <w:rsid w:val="008A0E4D"/>
    <w:rsid w:val="008A361A"/>
    <w:rsid w:val="008A41D3"/>
    <w:rsid w:val="008A4583"/>
    <w:rsid w:val="008A487F"/>
    <w:rsid w:val="008A6377"/>
    <w:rsid w:val="008B0E1B"/>
    <w:rsid w:val="008B1EAE"/>
    <w:rsid w:val="008B1FAB"/>
    <w:rsid w:val="008B315C"/>
    <w:rsid w:val="008B3B75"/>
    <w:rsid w:val="008B6236"/>
    <w:rsid w:val="008B685B"/>
    <w:rsid w:val="008C0C11"/>
    <w:rsid w:val="008C1CF6"/>
    <w:rsid w:val="008C39FD"/>
    <w:rsid w:val="008C3A1B"/>
    <w:rsid w:val="008C3CBA"/>
    <w:rsid w:val="008C3D28"/>
    <w:rsid w:val="008C418A"/>
    <w:rsid w:val="008C533D"/>
    <w:rsid w:val="008D0183"/>
    <w:rsid w:val="008D093F"/>
    <w:rsid w:val="008D124C"/>
    <w:rsid w:val="008D2C92"/>
    <w:rsid w:val="008D6F9C"/>
    <w:rsid w:val="008E09F1"/>
    <w:rsid w:val="008E154A"/>
    <w:rsid w:val="008E3876"/>
    <w:rsid w:val="008E51E6"/>
    <w:rsid w:val="008E5932"/>
    <w:rsid w:val="008E70F8"/>
    <w:rsid w:val="008F16AF"/>
    <w:rsid w:val="008F20A3"/>
    <w:rsid w:val="008F4832"/>
    <w:rsid w:val="008F68A3"/>
    <w:rsid w:val="008F6A80"/>
    <w:rsid w:val="008F76C9"/>
    <w:rsid w:val="009005F8"/>
    <w:rsid w:val="00900A0F"/>
    <w:rsid w:val="00900FF9"/>
    <w:rsid w:val="0090150D"/>
    <w:rsid w:val="00901FB0"/>
    <w:rsid w:val="00902B95"/>
    <w:rsid w:val="009032CA"/>
    <w:rsid w:val="00905191"/>
    <w:rsid w:val="00905787"/>
    <w:rsid w:val="0090580E"/>
    <w:rsid w:val="00907D10"/>
    <w:rsid w:val="0091030E"/>
    <w:rsid w:val="00911204"/>
    <w:rsid w:val="00911A5B"/>
    <w:rsid w:val="00911AEC"/>
    <w:rsid w:val="00911C7E"/>
    <w:rsid w:val="00913667"/>
    <w:rsid w:val="00913F6A"/>
    <w:rsid w:val="00915916"/>
    <w:rsid w:val="00915CA1"/>
    <w:rsid w:val="00915DF4"/>
    <w:rsid w:val="00916274"/>
    <w:rsid w:val="0091732C"/>
    <w:rsid w:val="00921045"/>
    <w:rsid w:val="00922C39"/>
    <w:rsid w:val="00923C75"/>
    <w:rsid w:val="00924C3B"/>
    <w:rsid w:val="00927816"/>
    <w:rsid w:val="00927CE8"/>
    <w:rsid w:val="00930275"/>
    <w:rsid w:val="00931438"/>
    <w:rsid w:val="00931A6A"/>
    <w:rsid w:val="00931C50"/>
    <w:rsid w:val="0093233E"/>
    <w:rsid w:val="00932FB6"/>
    <w:rsid w:val="00933267"/>
    <w:rsid w:val="0093366E"/>
    <w:rsid w:val="00933DA5"/>
    <w:rsid w:val="009353E1"/>
    <w:rsid w:val="00937033"/>
    <w:rsid w:val="00937070"/>
    <w:rsid w:val="009418BD"/>
    <w:rsid w:val="00942091"/>
    <w:rsid w:val="00942161"/>
    <w:rsid w:val="009447CC"/>
    <w:rsid w:val="00944CD8"/>
    <w:rsid w:val="009464C1"/>
    <w:rsid w:val="00950CDC"/>
    <w:rsid w:val="00952852"/>
    <w:rsid w:val="00952990"/>
    <w:rsid w:val="00952F23"/>
    <w:rsid w:val="009545B4"/>
    <w:rsid w:val="00955ECA"/>
    <w:rsid w:val="009567EC"/>
    <w:rsid w:val="00957FC0"/>
    <w:rsid w:val="009625F7"/>
    <w:rsid w:val="00963DAC"/>
    <w:rsid w:val="00964593"/>
    <w:rsid w:val="009667CF"/>
    <w:rsid w:val="00970153"/>
    <w:rsid w:val="00973999"/>
    <w:rsid w:val="00975761"/>
    <w:rsid w:val="009765A1"/>
    <w:rsid w:val="00976645"/>
    <w:rsid w:val="0097666D"/>
    <w:rsid w:val="009772FB"/>
    <w:rsid w:val="0098149D"/>
    <w:rsid w:val="00981C8C"/>
    <w:rsid w:val="00983108"/>
    <w:rsid w:val="009840BC"/>
    <w:rsid w:val="00984D30"/>
    <w:rsid w:val="00986A24"/>
    <w:rsid w:val="00990E26"/>
    <w:rsid w:val="00993D46"/>
    <w:rsid w:val="009954C1"/>
    <w:rsid w:val="00996338"/>
    <w:rsid w:val="00996C14"/>
    <w:rsid w:val="009A06C2"/>
    <w:rsid w:val="009A1BFF"/>
    <w:rsid w:val="009A241F"/>
    <w:rsid w:val="009A4BB6"/>
    <w:rsid w:val="009A5ABD"/>
    <w:rsid w:val="009A77E3"/>
    <w:rsid w:val="009B0645"/>
    <w:rsid w:val="009B0CA6"/>
    <w:rsid w:val="009B18F2"/>
    <w:rsid w:val="009B2829"/>
    <w:rsid w:val="009B495D"/>
    <w:rsid w:val="009B53FD"/>
    <w:rsid w:val="009B5DEA"/>
    <w:rsid w:val="009B76E1"/>
    <w:rsid w:val="009C10FB"/>
    <w:rsid w:val="009C30B3"/>
    <w:rsid w:val="009C441E"/>
    <w:rsid w:val="009C48E8"/>
    <w:rsid w:val="009C5036"/>
    <w:rsid w:val="009C51DD"/>
    <w:rsid w:val="009C6DA6"/>
    <w:rsid w:val="009C6F9E"/>
    <w:rsid w:val="009C7F31"/>
    <w:rsid w:val="009D1322"/>
    <w:rsid w:val="009D310E"/>
    <w:rsid w:val="009D3FE5"/>
    <w:rsid w:val="009D6D72"/>
    <w:rsid w:val="009D76D0"/>
    <w:rsid w:val="009E05E0"/>
    <w:rsid w:val="009E12AF"/>
    <w:rsid w:val="009E27B1"/>
    <w:rsid w:val="009E2E3C"/>
    <w:rsid w:val="009E2FB1"/>
    <w:rsid w:val="009E542B"/>
    <w:rsid w:val="009E5AFD"/>
    <w:rsid w:val="009E6008"/>
    <w:rsid w:val="009F13E5"/>
    <w:rsid w:val="009F1621"/>
    <w:rsid w:val="009F1A5B"/>
    <w:rsid w:val="009F2514"/>
    <w:rsid w:val="009F3154"/>
    <w:rsid w:val="009F3FCE"/>
    <w:rsid w:val="009F4916"/>
    <w:rsid w:val="009F5FCB"/>
    <w:rsid w:val="00A009F7"/>
    <w:rsid w:val="00A035DB"/>
    <w:rsid w:val="00A053B3"/>
    <w:rsid w:val="00A06FCD"/>
    <w:rsid w:val="00A07247"/>
    <w:rsid w:val="00A07861"/>
    <w:rsid w:val="00A10972"/>
    <w:rsid w:val="00A10B87"/>
    <w:rsid w:val="00A12260"/>
    <w:rsid w:val="00A123D7"/>
    <w:rsid w:val="00A12E77"/>
    <w:rsid w:val="00A135C6"/>
    <w:rsid w:val="00A14E22"/>
    <w:rsid w:val="00A16349"/>
    <w:rsid w:val="00A163D4"/>
    <w:rsid w:val="00A16717"/>
    <w:rsid w:val="00A2128A"/>
    <w:rsid w:val="00A21C86"/>
    <w:rsid w:val="00A21F9B"/>
    <w:rsid w:val="00A22105"/>
    <w:rsid w:val="00A22CAB"/>
    <w:rsid w:val="00A23743"/>
    <w:rsid w:val="00A2562F"/>
    <w:rsid w:val="00A259FD"/>
    <w:rsid w:val="00A276A5"/>
    <w:rsid w:val="00A27E1C"/>
    <w:rsid w:val="00A310E2"/>
    <w:rsid w:val="00A31494"/>
    <w:rsid w:val="00A31FD1"/>
    <w:rsid w:val="00A328BD"/>
    <w:rsid w:val="00A33BFA"/>
    <w:rsid w:val="00A348C4"/>
    <w:rsid w:val="00A35FD2"/>
    <w:rsid w:val="00A37E33"/>
    <w:rsid w:val="00A400E8"/>
    <w:rsid w:val="00A425F0"/>
    <w:rsid w:val="00A42722"/>
    <w:rsid w:val="00A42C2F"/>
    <w:rsid w:val="00A434C9"/>
    <w:rsid w:val="00A448BC"/>
    <w:rsid w:val="00A45A33"/>
    <w:rsid w:val="00A51E07"/>
    <w:rsid w:val="00A54B96"/>
    <w:rsid w:val="00A54C21"/>
    <w:rsid w:val="00A56181"/>
    <w:rsid w:val="00A56542"/>
    <w:rsid w:val="00A56AFC"/>
    <w:rsid w:val="00A57D84"/>
    <w:rsid w:val="00A60E5D"/>
    <w:rsid w:val="00A6245E"/>
    <w:rsid w:val="00A629EF"/>
    <w:rsid w:val="00A6443C"/>
    <w:rsid w:val="00A6447F"/>
    <w:rsid w:val="00A64E50"/>
    <w:rsid w:val="00A66473"/>
    <w:rsid w:val="00A67E16"/>
    <w:rsid w:val="00A70294"/>
    <w:rsid w:val="00A71163"/>
    <w:rsid w:val="00A7180E"/>
    <w:rsid w:val="00A71F3C"/>
    <w:rsid w:val="00A722B1"/>
    <w:rsid w:val="00A7472F"/>
    <w:rsid w:val="00A75D31"/>
    <w:rsid w:val="00A76B3D"/>
    <w:rsid w:val="00A81D09"/>
    <w:rsid w:val="00A83564"/>
    <w:rsid w:val="00A84651"/>
    <w:rsid w:val="00A85052"/>
    <w:rsid w:val="00A86C10"/>
    <w:rsid w:val="00A87AA4"/>
    <w:rsid w:val="00A904DB"/>
    <w:rsid w:val="00A9148E"/>
    <w:rsid w:val="00A91526"/>
    <w:rsid w:val="00A9288F"/>
    <w:rsid w:val="00A93624"/>
    <w:rsid w:val="00A9458A"/>
    <w:rsid w:val="00A956DB"/>
    <w:rsid w:val="00A95A87"/>
    <w:rsid w:val="00A96968"/>
    <w:rsid w:val="00A97CAA"/>
    <w:rsid w:val="00A97F28"/>
    <w:rsid w:val="00AA047B"/>
    <w:rsid w:val="00AA1787"/>
    <w:rsid w:val="00AA2818"/>
    <w:rsid w:val="00AA2E3A"/>
    <w:rsid w:val="00AA629C"/>
    <w:rsid w:val="00AA753F"/>
    <w:rsid w:val="00AB03FF"/>
    <w:rsid w:val="00AB0419"/>
    <w:rsid w:val="00AB1894"/>
    <w:rsid w:val="00AB2659"/>
    <w:rsid w:val="00AB35F6"/>
    <w:rsid w:val="00AB3F3C"/>
    <w:rsid w:val="00AB4E81"/>
    <w:rsid w:val="00AB4F26"/>
    <w:rsid w:val="00AB5004"/>
    <w:rsid w:val="00AB52FF"/>
    <w:rsid w:val="00AB53E9"/>
    <w:rsid w:val="00AB7041"/>
    <w:rsid w:val="00AC307A"/>
    <w:rsid w:val="00AC35E6"/>
    <w:rsid w:val="00AC50C7"/>
    <w:rsid w:val="00AC56F9"/>
    <w:rsid w:val="00AC70D7"/>
    <w:rsid w:val="00AD06EB"/>
    <w:rsid w:val="00AD2870"/>
    <w:rsid w:val="00AD7966"/>
    <w:rsid w:val="00AE3501"/>
    <w:rsid w:val="00AE35A9"/>
    <w:rsid w:val="00AE3F03"/>
    <w:rsid w:val="00AE4E6F"/>
    <w:rsid w:val="00AE5614"/>
    <w:rsid w:val="00AE6E3C"/>
    <w:rsid w:val="00AE7643"/>
    <w:rsid w:val="00AF17CE"/>
    <w:rsid w:val="00AF1BA2"/>
    <w:rsid w:val="00AF1E5C"/>
    <w:rsid w:val="00AF1F2C"/>
    <w:rsid w:val="00AF5B46"/>
    <w:rsid w:val="00AF642F"/>
    <w:rsid w:val="00B00FCF"/>
    <w:rsid w:val="00B01862"/>
    <w:rsid w:val="00B02211"/>
    <w:rsid w:val="00B02F2E"/>
    <w:rsid w:val="00B035D3"/>
    <w:rsid w:val="00B037C0"/>
    <w:rsid w:val="00B03CE9"/>
    <w:rsid w:val="00B0472D"/>
    <w:rsid w:val="00B07409"/>
    <w:rsid w:val="00B077C2"/>
    <w:rsid w:val="00B10A85"/>
    <w:rsid w:val="00B10AC2"/>
    <w:rsid w:val="00B1130A"/>
    <w:rsid w:val="00B14583"/>
    <w:rsid w:val="00B14AB1"/>
    <w:rsid w:val="00B14ED4"/>
    <w:rsid w:val="00B155FB"/>
    <w:rsid w:val="00B16982"/>
    <w:rsid w:val="00B20FD7"/>
    <w:rsid w:val="00B2229E"/>
    <w:rsid w:val="00B23332"/>
    <w:rsid w:val="00B24101"/>
    <w:rsid w:val="00B255E3"/>
    <w:rsid w:val="00B256BB"/>
    <w:rsid w:val="00B26462"/>
    <w:rsid w:val="00B2665A"/>
    <w:rsid w:val="00B26FA1"/>
    <w:rsid w:val="00B27228"/>
    <w:rsid w:val="00B303A7"/>
    <w:rsid w:val="00B321D8"/>
    <w:rsid w:val="00B323E7"/>
    <w:rsid w:val="00B329DB"/>
    <w:rsid w:val="00B34FC7"/>
    <w:rsid w:val="00B354C4"/>
    <w:rsid w:val="00B36181"/>
    <w:rsid w:val="00B3653A"/>
    <w:rsid w:val="00B365A5"/>
    <w:rsid w:val="00B37848"/>
    <w:rsid w:val="00B41137"/>
    <w:rsid w:val="00B420FB"/>
    <w:rsid w:val="00B433B7"/>
    <w:rsid w:val="00B43F39"/>
    <w:rsid w:val="00B4409A"/>
    <w:rsid w:val="00B45DA0"/>
    <w:rsid w:val="00B46820"/>
    <w:rsid w:val="00B46850"/>
    <w:rsid w:val="00B470DD"/>
    <w:rsid w:val="00B505A0"/>
    <w:rsid w:val="00B51DD2"/>
    <w:rsid w:val="00B548F6"/>
    <w:rsid w:val="00B56242"/>
    <w:rsid w:val="00B5753B"/>
    <w:rsid w:val="00B578C6"/>
    <w:rsid w:val="00B61272"/>
    <w:rsid w:val="00B613CE"/>
    <w:rsid w:val="00B62A5E"/>
    <w:rsid w:val="00B634E8"/>
    <w:rsid w:val="00B63AB6"/>
    <w:rsid w:val="00B64F7F"/>
    <w:rsid w:val="00B66E1C"/>
    <w:rsid w:val="00B67D9A"/>
    <w:rsid w:val="00B747F9"/>
    <w:rsid w:val="00B76770"/>
    <w:rsid w:val="00B77FE2"/>
    <w:rsid w:val="00B84ADC"/>
    <w:rsid w:val="00B84FF7"/>
    <w:rsid w:val="00B86856"/>
    <w:rsid w:val="00B8778B"/>
    <w:rsid w:val="00B87993"/>
    <w:rsid w:val="00B87B93"/>
    <w:rsid w:val="00B93BA7"/>
    <w:rsid w:val="00B93DFC"/>
    <w:rsid w:val="00B940A2"/>
    <w:rsid w:val="00B94DC2"/>
    <w:rsid w:val="00B967CE"/>
    <w:rsid w:val="00B97491"/>
    <w:rsid w:val="00BA0020"/>
    <w:rsid w:val="00BA08BF"/>
    <w:rsid w:val="00BA133E"/>
    <w:rsid w:val="00BA281A"/>
    <w:rsid w:val="00BA4A49"/>
    <w:rsid w:val="00BA545D"/>
    <w:rsid w:val="00BA6FA7"/>
    <w:rsid w:val="00BA7496"/>
    <w:rsid w:val="00BB294F"/>
    <w:rsid w:val="00BB3921"/>
    <w:rsid w:val="00BB6F18"/>
    <w:rsid w:val="00BB7719"/>
    <w:rsid w:val="00BC1FA4"/>
    <w:rsid w:val="00BC2F11"/>
    <w:rsid w:val="00BC3A0D"/>
    <w:rsid w:val="00BC522F"/>
    <w:rsid w:val="00BC669C"/>
    <w:rsid w:val="00BC6E27"/>
    <w:rsid w:val="00BC6EBA"/>
    <w:rsid w:val="00BD0639"/>
    <w:rsid w:val="00BD101B"/>
    <w:rsid w:val="00BD1DD3"/>
    <w:rsid w:val="00BD2503"/>
    <w:rsid w:val="00BD27BD"/>
    <w:rsid w:val="00BD3087"/>
    <w:rsid w:val="00BD30E0"/>
    <w:rsid w:val="00BD395A"/>
    <w:rsid w:val="00BD3E5D"/>
    <w:rsid w:val="00BD4894"/>
    <w:rsid w:val="00BD4C0C"/>
    <w:rsid w:val="00BD554D"/>
    <w:rsid w:val="00BD5BAE"/>
    <w:rsid w:val="00BD7A70"/>
    <w:rsid w:val="00BE0B99"/>
    <w:rsid w:val="00BE13E2"/>
    <w:rsid w:val="00BE1D28"/>
    <w:rsid w:val="00BE241F"/>
    <w:rsid w:val="00BE251E"/>
    <w:rsid w:val="00BE25C3"/>
    <w:rsid w:val="00BE29FD"/>
    <w:rsid w:val="00BE3269"/>
    <w:rsid w:val="00BE3C05"/>
    <w:rsid w:val="00BE569D"/>
    <w:rsid w:val="00BE5CB0"/>
    <w:rsid w:val="00BE6A1A"/>
    <w:rsid w:val="00BE7D15"/>
    <w:rsid w:val="00BF022D"/>
    <w:rsid w:val="00BF15D8"/>
    <w:rsid w:val="00BF1B0D"/>
    <w:rsid w:val="00BF206F"/>
    <w:rsid w:val="00BF2DA1"/>
    <w:rsid w:val="00BF517B"/>
    <w:rsid w:val="00BF561E"/>
    <w:rsid w:val="00BF640A"/>
    <w:rsid w:val="00BF6E09"/>
    <w:rsid w:val="00C004CC"/>
    <w:rsid w:val="00C00896"/>
    <w:rsid w:val="00C01A87"/>
    <w:rsid w:val="00C039AB"/>
    <w:rsid w:val="00C03A85"/>
    <w:rsid w:val="00C03CF0"/>
    <w:rsid w:val="00C03D90"/>
    <w:rsid w:val="00C050E8"/>
    <w:rsid w:val="00C059A2"/>
    <w:rsid w:val="00C05DF0"/>
    <w:rsid w:val="00C100FD"/>
    <w:rsid w:val="00C10659"/>
    <w:rsid w:val="00C106D1"/>
    <w:rsid w:val="00C10AF7"/>
    <w:rsid w:val="00C10C9E"/>
    <w:rsid w:val="00C11602"/>
    <w:rsid w:val="00C12A12"/>
    <w:rsid w:val="00C13243"/>
    <w:rsid w:val="00C14988"/>
    <w:rsid w:val="00C15ADA"/>
    <w:rsid w:val="00C17752"/>
    <w:rsid w:val="00C17A6F"/>
    <w:rsid w:val="00C17FCD"/>
    <w:rsid w:val="00C20CC6"/>
    <w:rsid w:val="00C20E5C"/>
    <w:rsid w:val="00C20E73"/>
    <w:rsid w:val="00C21BB0"/>
    <w:rsid w:val="00C21D7C"/>
    <w:rsid w:val="00C21DAA"/>
    <w:rsid w:val="00C21FCB"/>
    <w:rsid w:val="00C224B8"/>
    <w:rsid w:val="00C22791"/>
    <w:rsid w:val="00C22EFB"/>
    <w:rsid w:val="00C2355B"/>
    <w:rsid w:val="00C23C89"/>
    <w:rsid w:val="00C24277"/>
    <w:rsid w:val="00C24810"/>
    <w:rsid w:val="00C2538D"/>
    <w:rsid w:val="00C26C20"/>
    <w:rsid w:val="00C27DFF"/>
    <w:rsid w:val="00C31B84"/>
    <w:rsid w:val="00C31C7A"/>
    <w:rsid w:val="00C322D8"/>
    <w:rsid w:val="00C3266E"/>
    <w:rsid w:val="00C33DE5"/>
    <w:rsid w:val="00C35548"/>
    <w:rsid w:val="00C400DC"/>
    <w:rsid w:val="00C431DB"/>
    <w:rsid w:val="00C434D7"/>
    <w:rsid w:val="00C43943"/>
    <w:rsid w:val="00C440E3"/>
    <w:rsid w:val="00C440FD"/>
    <w:rsid w:val="00C443EC"/>
    <w:rsid w:val="00C45455"/>
    <w:rsid w:val="00C46AF6"/>
    <w:rsid w:val="00C50499"/>
    <w:rsid w:val="00C50956"/>
    <w:rsid w:val="00C52012"/>
    <w:rsid w:val="00C523F8"/>
    <w:rsid w:val="00C52B40"/>
    <w:rsid w:val="00C530CF"/>
    <w:rsid w:val="00C54D58"/>
    <w:rsid w:val="00C565C3"/>
    <w:rsid w:val="00C569F6"/>
    <w:rsid w:val="00C56E3A"/>
    <w:rsid w:val="00C60C23"/>
    <w:rsid w:val="00C612E0"/>
    <w:rsid w:val="00C62695"/>
    <w:rsid w:val="00C62787"/>
    <w:rsid w:val="00C62A9B"/>
    <w:rsid w:val="00C633BA"/>
    <w:rsid w:val="00C65580"/>
    <w:rsid w:val="00C67A7F"/>
    <w:rsid w:val="00C75793"/>
    <w:rsid w:val="00C76AE0"/>
    <w:rsid w:val="00C76D40"/>
    <w:rsid w:val="00C80108"/>
    <w:rsid w:val="00C8167A"/>
    <w:rsid w:val="00C81859"/>
    <w:rsid w:val="00C81A0F"/>
    <w:rsid w:val="00C83AC7"/>
    <w:rsid w:val="00C85321"/>
    <w:rsid w:val="00C85F63"/>
    <w:rsid w:val="00C87787"/>
    <w:rsid w:val="00C900F7"/>
    <w:rsid w:val="00C91477"/>
    <w:rsid w:val="00C917A6"/>
    <w:rsid w:val="00C92BBF"/>
    <w:rsid w:val="00C93B27"/>
    <w:rsid w:val="00C93C7E"/>
    <w:rsid w:val="00C93D2A"/>
    <w:rsid w:val="00C94642"/>
    <w:rsid w:val="00C95E11"/>
    <w:rsid w:val="00CA0674"/>
    <w:rsid w:val="00CA08DA"/>
    <w:rsid w:val="00CA21D8"/>
    <w:rsid w:val="00CA4E24"/>
    <w:rsid w:val="00CA557B"/>
    <w:rsid w:val="00CA566F"/>
    <w:rsid w:val="00CA5B9D"/>
    <w:rsid w:val="00CA637D"/>
    <w:rsid w:val="00CA7484"/>
    <w:rsid w:val="00CA75AC"/>
    <w:rsid w:val="00CB0DF3"/>
    <w:rsid w:val="00CB2346"/>
    <w:rsid w:val="00CB2851"/>
    <w:rsid w:val="00CB2BAB"/>
    <w:rsid w:val="00CB2EDA"/>
    <w:rsid w:val="00CB428A"/>
    <w:rsid w:val="00CB445F"/>
    <w:rsid w:val="00CB469F"/>
    <w:rsid w:val="00CB5A3D"/>
    <w:rsid w:val="00CB676A"/>
    <w:rsid w:val="00CB6A76"/>
    <w:rsid w:val="00CB6AAE"/>
    <w:rsid w:val="00CB73C1"/>
    <w:rsid w:val="00CC05AD"/>
    <w:rsid w:val="00CC2F5E"/>
    <w:rsid w:val="00CC44F4"/>
    <w:rsid w:val="00CC5222"/>
    <w:rsid w:val="00CC6BAC"/>
    <w:rsid w:val="00CD0DB8"/>
    <w:rsid w:val="00CD1024"/>
    <w:rsid w:val="00CD1D74"/>
    <w:rsid w:val="00CD4583"/>
    <w:rsid w:val="00CD649E"/>
    <w:rsid w:val="00CD6D6B"/>
    <w:rsid w:val="00CE0006"/>
    <w:rsid w:val="00CE0EC4"/>
    <w:rsid w:val="00CE1AB4"/>
    <w:rsid w:val="00CE314D"/>
    <w:rsid w:val="00CE4C68"/>
    <w:rsid w:val="00CE4FD3"/>
    <w:rsid w:val="00CE607F"/>
    <w:rsid w:val="00CE6E61"/>
    <w:rsid w:val="00CE793D"/>
    <w:rsid w:val="00CF3A57"/>
    <w:rsid w:val="00CF4925"/>
    <w:rsid w:val="00CF50D3"/>
    <w:rsid w:val="00CF7342"/>
    <w:rsid w:val="00CF7698"/>
    <w:rsid w:val="00CF7BFE"/>
    <w:rsid w:val="00D01C3F"/>
    <w:rsid w:val="00D04EB9"/>
    <w:rsid w:val="00D06F5B"/>
    <w:rsid w:val="00D070F6"/>
    <w:rsid w:val="00D113E4"/>
    <w:rsid w:val="00D11800"/>
    <w:rsid w:val="00D11BD6"/>
    <w:rsid w:val="00D11EE5"/>
    <w:rsid w:val="00D12341"/>
    <w:rsid w:val="00D13230"/>
    <w:rsid w:val="00D136A4"/>
    <w:rsid w:val="00D14208"/>
    <w:rsid w:val="00D14E06"/>
    <w:rsid w:val="00D1578C"/>
    <w:rsid w:val="00D1693F"/>
    <w:rsid w:val="00D179EA"/>
    <w:rsid w:val="00D2030C"/>
    <w:rsid w:val="00D215DC"/>
    <w:rsid w:val="00D218E3"/>
    <w:rsid w:val="00D21A06"/>
    <w:rsid w:val="00D23A01"/>
    <w:rsid w:val="00D23E5D"/>
    <w:rsid w:val="00D24512"/>
    <w:rsid w:val="00D24A04"/>
    <w:rsid w:val="00D265E2"/>
    <w:rsid w:val="00D26A2A"/>
    <w:rsid w:val="00D30AC5"/>
    <w:rsid w:val="00D31014"/>
    <w:rsid w:val="00D31AB3"/>
    <w:rsid w:val="00D31E15"/>
    <w:rsid w:val="00D3214C"/>
    <w:rsid w:val="00D32375"/>
    <w:rsid w:val="00D32849"/>
    <w:rsid w:val="00D3358A"/>
    <w:rsid w:val="00D33DC3"/>
    <w:rsid w:val="00D36FE7"/>
    <w:rsid w:val="00D4039F"/>
    <w:rsid w:val="00D40F55"/>
    <w:rsid w:val="00D40FF4"/>
    <w:rsid w:val="00D41434"/>
    <w:rsid w:val="00D41F65"/>
    <w:rsid w:val="00D44601"/>
    <w:rsid w:val="00D449C6"/>
    <w:rsid w:val="00D45BAE"/>
    <w:rsid w:val="00D465F7"/>
    <w:rsid w:val="00D4683F"/>
    <w:rsid w:val="00D46F8E"/>
    <w:rsid w:val="00D50E10"/>
    <w:rsid w:val="00D51305"/>
    <w:rsid w:val="00D51B23"/>
    <w:rsid w:val="00D55309"/>
    <w:rsid w:val="00D56B6F"/>
    <w:rsid w:val="00D63D5A"/>
    <w:rsid w:val="00D6419B"/>
    <w:rsid w:val="00D64D83"/>
    <w:rsid w:val="00D70176"/>
    <w:rsid w:val="00D7132C"/>
    <w:rsid w:val="00D7502F"/>
    <w:rsid w:val="00D80BE1"/>
    <w:rsid w:val="00D80F13"/>
    <w:rsid w:val="00D81814"/>
    <w:rsid w:val="00D81A7F"/>
    <w:rsid w:val="00D83882"/>
    <w:rsid w:val="00D83A26"/>
    <w:rsid w:val="00D84215"/>
    <w:rsid w:val="00D8461A"/>
    <w:rsid w:val="00D846B0"/>
    <w:rsid w:val="00D858D9"/>
    <w:rsid w:val="00D87D69"/>
    <w:rsid w:val="00D92868"/>
    <w:rsid w:val="00D93036"/>
    <w:rsid w:val="00D93C4B"/>
    <w:rsid w:val="00D94622"/>
    <w:rsid w:val="00D948E2"/>
    <w:rsid w:val="00D94A68"/>
    <w:rsid w:val="00D969F4"/>
    <w:rsid w:val="00D9775E"/>
    <w:rsid w:val="00DA25CD"/>
    <w:rsid w:val="00DA2ACB"/>
    <w:rsid w:val="00DA2F31"/>
    <w:rsid w:val="00DA5186"/>
    <w:rsid w:val="00DA6037"/>
    <w:rsid w:val="00DB0C99"/>
    <w:rsid w:val="00DB19D4"/>
    <w:rsid w:val="00DB3424"/>
    <w:rsid w:val="00DB7E5F"/>
    <w:rsid w:val="00DC1C14"/>
    <w:rsid w:val="00DC39A1"/>
    <w:rsid w:val="00DC4EAA"/>
    <w:rsid w:val="00DC50BE"/>
    <w:rsid w:val="00DC5F15"/>
    <w:rsid w:val="00DC6340"/>
    <w:rsid w:val="00DC64CC"/>
    <w:rsid w:val="00DC6AAA"/>
    <w:rsid w:val="00DC6CBF"/>
    <w:rsid w:val="00DC7C6A"/>
    <w:rsid w:val="00DD0B35"/>
    <w:rsid w:val="00DD0B55"/>
    <w:rsid w:val="00DD2504"/>
    <w:rsid w:val="00DD39AC"/>
    <w:rsid w:val="00DD3EC5"/>
    <w:rsid w:val="00DD473F"/>
    <w:rsid w:val="00DD517E"/>
    <w:rsid w:val="00DD5942"/>
    <w:rsid w:val="00DD728C"/>
    <w:rsid w:val="00DE0EC9"/>
    <w:rsid w:val="00DE0F51"/>
    <w:rsid w:val="00DE23CA"/>
    <w:rsid w:val="00DE46E3"/>
    <w:rsid w:val="00DE6571"/>
    <w:rsid w:val="00DE6BAD"/>
    <w:rsid w:val="00DE6CFF"/>
    <w:rsid w:val="00DE7493"/>
    <w:rsid w:val="00DF0843"/>
    <w:rsid w:val="00DF092B"/>
    <w:rsid w:val="00DF0963"/>
    <w:rsid w:val="00DF0A5C"/>
    <w:rsid w:val="00DF0E17"/>
    <w:rsid w:val="00DF1086"/>
    <w:rsid w:val="00DF1924"/>
    <w:rsid w:val="00DF2EAF"/>
    <w:rsid w:val="00DF3859"/>
    <w:rsid w:val="00DF3DA8"/>
    <w:rsid w:val="00DF3EAF"/>
    <w:rsid w:val="00DF42B7"/>
    <w:rsid w:val="00DF46E8"/>
    <w:rsid w:val="00DF4759"/>
    <w:rsid w:val="00DF5A13"/>
    <w:rsid w:val="00DF5EF3"/>
    <w:rsid w:val="00DF70B5"/>
    <w:rsid w:val="00DF796C"/>
    <w:rsid w:val="00E00200"/>
    <w:rsid w:val="00E02311"/>
    <w:rsid w:val="00E02715"/>
    <w:rsid w:val="00E03ED2"/>
    <w:rsid w:val="00E0426A"/>
    <w:rsid w:val="00E04DD8"/>
    <w:rsid w:val="00E04F62"/>
    <w:rsid w:val="00E05396"/>
    <w:rsid w:val="00E05A94"/>
    <w:rsid w:val="00E05FDD"/>
    <w:rsid w:val="00E104CB"/>
    <w:rsid w:val="00E10560"/>
    <w:rsid w:val="00E11013"/>
    <w:rsid w:val="00E12303"/>
    <w:rsid w:val="00E12308"/>
    <w:rsid w:val="00E13B9F"/>
    <w:rsid w:val="00E13BC7"/>
    <w:rsid w:val="00E1492B"/>
    <w:rsid w:val="00E14943"/>
    <w:rsid w:val="00E15A79"/>
    <w:rsid w:val="00E176D4"/>
    <w:rsid w:val="00E21521"/>
    <w:rsid w:val="00E2190C"/>
    <w:rsid w:val="00E22B74"/>
    <w:rsid w:val="00E22B76"/>
    <w:rsid w:val="00E23799"/>
    <w:rsid w:val="00E23E23"/>
    <w:rsid w:val="00E2426E"/>
    <w:rsid w:val="00E26F60"/>
    <w:rsid w:val="00E3021E"/>
    <w:rsid w:val="00E30668"/>
    <w:rsid w:val="00E34374"/>
    <w:rsid w:val="00E34ABE"/>
    <w:rsid w:val="00E34FDF"/>
    <w:rsid w:val="00E42A80"/>
    <w:rsid w:val="00E4379E"/>
    <w:rsid w:val="00E455F3"/>
    <w:rsid w:val="00E4749C"/>
    <w:rsid w:val="00E47A07"/>
    <w:rsid w:val="00E50B23"/>
    <w:rsid w:val="00E513DD"/>
    <w:rsid w:val="00E549BD"/>
    <w:rsid w:val="00E550C2"/>
    <w:rsid w:val="00E56EE8"/>
    <w:rsid w:val="00E57C08"/>
    <w:rsid w:val="00E57C68"/>
    <w:rsid w:val="00E6311B"/>
    <w:rsid w:val="00E63B14"/>
    <w:rsid w:val="00E651CC"/>
    <w:rsid w:val="00E65905"/>
    <w:rsid w:val="00E65B04"/>
    <w:rsid w:val="00E65D4E"/>
    <w:rsid w:val="00E663C9"/>
    <w:rsid w:val="00E666DE"/>
    <w:rsid w:val="00E7007B"/>
    <w:rsid w:val="00E705CE"/>
    <w:rsid w:val="00E7202E"/>
    <w:rsid w:val="00E727C9"/>
    <w:rsid w:val="00E73DEE"/>
    <w:rsid w:val="00E73DF5"/>
    <w:rsid w:val="00E742F3"/>
    <w:rsid w:val="00E74A9F"/>
    <w:rsid w:val="00E753EA"/>
    <w:rsid w:val="00E76D8A"/>
    <w:rsid w:val="00E77CC5"/>
    <w:rsid w:val="00E80925"/>
    <w:rsid w:val="00E84AB2"/>
    <w:rsid w:val="00E84AD6"/>
    <w:rsid w:val="00E8776A"/>
    <w:rsid w:val="00E87BBA"/>
    <w:rsid w:val="00E87EC7"/>
    <w:rsid w:val="00E901B0"/>
    <w:rsid w:val="00E920AE"/>
    <w:rsid w:val="00E942DB"/>
    <w:rsid w:val="00E94844"/>
    <w:rsid w:val="00E94FFA"/>
    <w:rsid w:val="00E95684"/>
    <w:rsid w:val="00E960DF"/>
    <w:rsid w:val="00E97174"/>
    <w:rsid w:val="00EA016E"/>
    <w:rsid w:val="00EA1572"/>
    <w:rsid w:val="00EA1F51"/>
    <w:rsid w:val="00EA46BC"/>
    <w:rsid w:val="00EA59FF"/>
    <w:rsid w:val="00EA70D0"/>
    <w:rsid w:val="00EB079C"/>
    <w:rsid w:val="00EB15A7"/>
    <w:rsid w:val="00EB4689"/>
    <w:rsid w:val="00EB6717"/>
    <w:rsid w:val="00EB7473"/>
    <w:rsid w:val="00EB767A"/>
    <w:rsid w:val="00EC0125"/>
    <w:rsid w:val="00EC040E"/>
    <w:rsid w:val="00EC0FE1"/>
    <w:rsid w:val="00EC1C01"/>
    <w:rsid w:val="00EC4D52"/>
    <w:rsid w:val="00EC656A"/>
    <w:rsid w:val="00EC7637"/>
    <w:rsid w:val="00ED0A14"/>
    <w:rsid w:val="00ED0BDF"/>
    <w:rsid w:val="00ED2849"/>
    <w:rsid w:val="00ED3DB5"/>
    <w:rsid w:val="00ED622F"/>
    <w:rsid w:val="00ED6EA5"/>
    <w:rsid w:val="00ED71BF"/>
    <w:rsid w:val="00EE1055"/>
    <w:rsid w:val="00EE15F8"/>
    <w:rsid w:val="00EE1625"/>
    <w:rsid w:val="00EE1CE7"/>
    <w:rsid w:val="00EE30F6"/>
    <w:rsid w:val="00EE3483"/>
    <w:rsid w:val="00EE40B4"/>
    <w:rsid w:val="00EE48C5"/>
    <w:rsid w:val="00EE4B34"/>
    <w:rsid w:val="00EE67CF"/>
    <w:rsid w:val="00EE683B"/>
    <w:rsid w:val="00EE6AA4"/>
    <w:rsid w:val="00EF0D6F"/>
    <w:rsid w:val="00EF2C8D"/>
    <w:rsid w:val="00EF2D3B"/>
    <w:rsid w:val="00EF2F18"/>
    <w:rsid w:val="00EF3FD7"/>
    <w:rsid w:val="00EF5755"/>
    <w:rsid w:val="00EF5FE9"/>
    <w:rsid w:val="00EF71F5"/>
    <w:rsid w:val="00EF7993"/>
    <w:rsid w:val="00F00FFF"/>
    <w:rsid w:val="00F01044"/>
    <w:rsid w:val="00F0158D"/>
    <w:rsid w:val="00F02761"/>
    <w:rsid w:val="00F034DE"/>
    <w:rsid w:val="00F03674"/>
    <w:rsid w:val="00F039DA"/>
    <w:rsid w:val="00F03BE4"/>
    <w:rsid w:val="00F03D72"/>
    <w:rsid w:val="00F04322"/>
    <w:rsid w:val="00F04947"/>
    <w:rsid w:val="00F04E3E"/>
    <w:rsid w:val="00F057C8"/>
    <w:rsid w:val="00F06CAC"/>
    <w:rsid w:val="00F06D57"/>
    <w:rsid w:val="00F07AA2"/>
    <w:rsid w:val="00F10214"/>
    <w:rsid w:val="00F118B3"/>
    <w:rsid w:val="00F11B3C"/>
    <w:rsid w:val="00F132B1"/>
    <w:rsid w:val="00F1439D"/>
    <w:rsid w:val="00F14450"/>
    <w:rsid w:val="00F14CB4"/>
    <w:rsid w:val="00F16E1B"/>
    <w:rsid w:val="00F203BF"/>
    <w:rsid w:val="00F219F1"/>
    <w:rsid w:val="00F23B9B"/>
    <w:rsid w:val="00F23EF7"/>
    <w:rsid w:val="00F24D26"/>
    <w:rsid w:val="00F26547"/>
    <w:rsid w:val="00F2681C"/>
    <w:rsid w:val="00F277B5"/>
    <w:rsid w:val="00F27CD5"/>
    <w:rsid w:val="00F30BCD"/>
    <w:rsid w:val="00F3149E"/>
    <w:rsid w:val="00F31CA9"/>
    <w:rsid w:val="00F3213B"/>
    <w:rsid w:val="00F3244F"/>
    <w:rsid w:val="00F3532A"/>
    <w:rsid w:val="00F35F23"/>
    <w:rsid w:val="00F369F6"/>
    <w:rsid w:val="00F36B11"/>
    <w:rsid w:val="00F409BA"/>
    <w:rsid w:val="00F409CA"/>
    <w:rsid w:val="00F41FB0"/>
    <w:rsid w:val="00F43116"/>
    <w:rsid w:val="00F435DB"/>
    <w:rsid w:val="00F435EC"/>
    <w:rsid w:val="00F44916"/>
    <w:rsid w:val="00F45B95"/>
    <w:rsid w:val="00F4647F"/>
    <w:rsid w:val="00F467B0"/>
    <w:rsid w:val="00F46860"/>
    <w:rsid w:val="00F46A36"/>
    <w:rsid w:val="00F474C8"/>
    <w:rsid w:val="00F51227"/>
    <w:rsid w:val="00F554E7"/>
    <w:rsid w:val="00F55618"/>
    <w:rsid w:val="00F558A2"/>
    <w:rsid w:val="00F56585"/>
    <w:rsid w:val="00F57207"/>
    <w:rsid w:val="00F60B61"/>
    <w:rsid w:val="00F60E0E"/>
    <w:rsid w:val="00F62C33"/>
    <w:rsid w:val="00F63848"/>
    <w:rsid w:val="00F65B61"/>
    <w:rsid w:val="00F65CDA"/>
    <w:rsid w:val="00F65D35"/>
    <w:rsid w:val="00F65D57"/>
    <w:rsid w:val="00F663F4"/>
    <w:rsid w:val="00F66D16"/>
    <w:rsid w:val="00F6700D"/>
    <w:rsid w:val="00F672AD"/>
    <w:rsid w:val="00F71DA1"/>
    <w:rsid w:val="00F72556"/>
    <w:rsid w:val="00F72B16"/>
    <w:rsid w:val="00F72CC6"/>
    <w:rsid w:val="00F74B91"/>
    <w:rsid w:val="00F7694E"/>
    <w:rsid w:val="00F76F1B"/>
    <w:rsid w:val="00F807D1"/>
    <w:rsid w:val="00F80EC8"/>
    <w:rsid w:val="00F81230"/>
    <w:rsid w:val="00F830B9"/>
    <w:rsid w:val="00F852D8"/>
    <w:rsid w:val="00F85BAA"/>
    <w:rsid w:val="00F87402"/>
    <w:rsid w:val="00F876B5"/>
    <w:rsid w:val="00F9027A"/>
    <w:rsid w:val="00F90CF1"/>
    <w:rsid w:val="00F92078"/>
    <w:rsid w:val="00F9249E"/>
    <w:rsid w:val="00F93682"/>
    <w:rsid w:val="00F93E8E"/>
    <w:rsid w:val="00F946C6"/>
    <w:rsid w:val="00F9474E"/>
    <w:rsid w:val="00F947E6"/>
    <w:rsid w:val="00F94D65"/>
    <w:rsid w:val="00F9537D"/>
    <w:rsid w:val="00F9578A"/>
    <w:rsid w:val="00F971EE"/>
    <w:rsid w:val="00FA00E2"/>
    <w:rsid w:val="00FA2B7C"/>
    <w:rsid w:val="00FA2DE8"/>
    <w:rsid w:val="00FA3BDE"/>
    <w:rsid w:val="00FA5E8F"/>
    <w:rsid w:val="00FA6064"/>
    <w:rsid w:val="00FA6758"/>
    <w:rsid w:val="00FA7CEE"/>
    <w:rsid w:val="00FB1553"/>
    <w:rsid w:val="00FB1F00"/>
    <w:rsid w:val="00FB2ADF"/>
    <w:rsid w:val="00FB4990"/>
    <w:rsid w:val="00FB4E13"/>
    <w:rsid w:val="00FC04F2"/>
    <w:rsid w:val="00FC16EF"/>
    <w:rsid w:val="00FC3221"/>
    <w:rsid w:val="00FC54CA"/>
    <w:rsid w:val="00FC62C4"/>
    <w:rsid w:val="00FC6FD3"/>
    <w:rsid w:val="00FC7D20"/>
    <w:rsid w:val="00FD231D"/>
    <w:rsid w:val="00FD2685"/>
    <w:rsid w:val="00FD2E7A"/>
    <w:rsid w:val="00FD3838"/>
    <w:rsid w:val="00FD43DC"/>
    <w:rsid w:val="00FD528B"/>
    <w:rsid w:val="00FD7B57"/>
    <w:rsid w:val="00FD7C63"/>
    <w:rsid w:val="00FE1467"/>
    <w:rsid w:val="00FE1A17"/>
    <w:rsid w:val="00FE1FCD"/>
    <w:rsid w:val="00FE25AE"/>
    <w:rsid w:val="00FE6BD7"/>
    <w:rsid w:val="00FE72D1"/>
    <w:rsid w:val="00FE7CEA"/>
    <w:rsid w:val="00FF0259"/>
    <w:rsid w:val="00FF09DD"/>
    <w:rsid w:val="00FF2180"/>
    <w:rsid w:val="00FF63D9"/>
    <w:rsid w:val="00FF703C"/>
    <w:rsid w:val="00FF7EFF"/>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816"/>
    <w:pPr>
      <w:suppressAutoHyphens/>
      <w:spacing w:after="120" w:line="360" w:lineRule="auto"/>
      <w:jc w:val="both"/>
    </w:pPr>
    <w:rPr>
      <w:rFonts w:ascii="Helvetica" w:hAnsi="Helvetica"/>
      <w:sz w:val="22"/>
      <w:szCs w:val="24"/>
      <w:lang w:val="en-US" w:eastAsia="en-US"/>
    </w:rPr>
  </w:style>
  <w:style w:type="paragraph" w:styleId="Heading1">
    <w:name w:val="heading 1"/>
    <w:basedOn w:val="Normal"/>
    <w:next w:val="Normal"/>
    <w:link w:val="Heading1Char"/>
    <w:qFormat/>
    <w:rsid w:val="0044740D"/>
    <w:pPr>
      <w:keepNext/>
      <w:keepLines/>
      <w:spacing w:before="480"/>
      <w:outlineLvl w:val="0"/>
    </w:pPr>
    <w:rPr>
      <w:rFonts w:cstheme="minorHAnsi"/>
      <w:bCs/>
      <w:color w:val="ED9B20"/>
      <w:sz w:val="32"/>
      <w:szCs w:val="28"/>
    </w:rPr>
  </w:style>
  <w:style w:type="paragraph" w:styleId="Heading2">
    <w:name w:val="heading 2"/>
    <w:basedOn w:val="Normal"/>
    <w:next w:val="Normal"/>
    <w:link w:val="Heading2Char"/>
    <w:unhideWhenUsed/>
    <w:qFormat/>
    <w:rsid w:val="003B08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2"/>
    <w:basedOn w:val="Normal"/>
    <w:next w:val="Normal"/>
    <w:link w:val="HeaderChar"/>
    <w:autoRedefine/>
    <w:qFormat/>
    <w:rsid w:val="00AA047B"/>
    <w:pPr>
      <w:tabs>
        <w:tab w:val="center" w:pos="4513"/>
        <w:tab w:val="right" w:pos="9026"/>
      </w:tabs>
      <w:spacing w:line="240" w:lineRule="auto"/>
    </w:pPr>
    <w:rPr>
      <w:b/>
      <w:color w:val="FF9133"/>
      <w:sz w:val="24"/>
    </w:rPr>
  </w:style>
  <w:style w:type="character" w:customStyle="1" w:styleId="HeaderChar">
    <w:name w:val="Header Char"/>
    <w:aliases w:val="Header 2 Char"/>
    <w:basedOn w:val="DefaultParagraphFont"/>
    <w:link w:val="Header"/>
    <w:uiPriority w:val="99"/>
    <w:rsid w:val="00AA047B"/>
    <w:rPr>
      <w:rFonts w:ascii="Helvetica" w:hAnsi="Helvetica"/>
      <w:b/>
      <w:color w:val="FF9133"/>
      <w:sz w:val="24"/>
      <w:szCs w:val="24"/>
      <w:lang w:val="en-US" w:eastAsia="en-US"/>
    </w:rPr>
  </w:style>
  <w:style w:type="paragraph" w:styleId="Footer">
    <w:name w:val="footer"/>
    <w:basedOn w:val="Normal"/>
    <w:link w:val="FooterChar"/>
    <w:uiPriority w:val="99"/>
    <w:rsid w:val="0006024D"/>
    <w:pPr>
      <w:tabs>
        <w:tab w:val="center" w:pos="4513"/>
        <w:tab w:val="right" w:pos="9026"/>
      </w:tabs>
    </w:pPr>
  </w:style>
  <w:style w:type="character" w:customStyle="1" w:styleId="FooterChar">
    <w:name w:val="Footer Char"/>
    <w:basedOn w:val="DefaultParagraphFont"/>
    <w:link w:val="Footer"/>
    <w:uiPriority w:val="99"/>
    <w:rsid w:val="0006024D"/>
    <w:rPr>
      <w:sz w:val="24"/>
      <w:szCs w:val="24"/>
      <w:lang w:val="en-GB" w:eastAsia="en-GB"/>
    </w:rPr>
  </w:style>
  <w:style w:type="paragraph" w:styleId="BalloonText">
    <w:name w:val="Balloon Text"/>
    <w:basedOn w:val="Normal"/>
    <w:link w:val="BalloonTextChar"/>
    <w:rsid w:val="0006024D"/>
    <w:rPr>
      <w:rFonts w:ascii="Tahoma" w:hAnsi="Tahoma" w:cs="Tahoma"/>
      <w:sz w:val="16"/>
      <w:szCs w:val="16"/>
    </w:rPr>
  </w:style>
  <w:style w:type="character" w:customStyle="1" w:styleId="BalloonTextChar">
    <w:name w:val="Balloon Text Char"/>
    <w:basedOn w:val="DefaultParagraphFont"/>
    <w:link w:val="BalloonText"/>
    <w:rsid w:val="0006024D"/>
    <w:rPr>
      <w:rFonts w:ascii="Tahoma" w:hAnsi="Tahoma" w:cs="Tahoma"/>
      <w:sz w:val="16"/>
      <w:szCs w:val="16"/>
      <w:lang w:val="en-GB" w:eastAsia="en-GB"/>
    </w:rPr>
  </w:style>
  <w:style w:type="character" w:styleId="Hyperlink">
    <w:name w:val="Hyperlink"/>
    <w:basedOn w:val="DefaultParagraphFont"/>
    <w:uiPriority w:val="99"/>
    <w:rsid w:val="0006024D"/>
    <w:rPr>
      <w:color w:val="0000FF"/>
      <w:u w:val="single"/>
    </w:rPr>
  </w:style>
  <w:style w:type="paragraph" w:styleId="ListParagraph">
    <w:name w:val="List Paragraph"/>
    <w:basedOn w:val="Normal"/>
    <w:uiPriority w:val="34"/>
    <w:qFormat/>
    <w:rsid w:val="0044740D"/>
    <w:pPr>
      <w:ind w:left="720"/>
      <w:contextualSpacing/>
    </w:pPr>
    <w:rPr>
      <w:rFonts w:asciiTheme="minorHAnsi" w:hAnsiTheme="minorHAnsi" w:cstheme="minorHAnsi"/>
    </w:rPr>
  </w:style>
  <w:style w:type="character" w:customStyle="1" w:styleId="Heading1Char">
    <w:name w:val="Heading 1 Char"/>
    <w:basedOn w:val="DefaultParagraphFont"/>
    <w:link w:val="Heading1"/>
    <w:rsid w:val="0044740D"/>
    <w:rPr>
      <w:rFonts w:ascii="Helvetica" w:hAnsi="Helvetica" w:cstheme="minorHAnsi"/>
      <w:bCs/>
      <w:color w:val="ED9B20"/>
      <w:sz w:val="32"/>
      <w:szCs w:val="28"/>
      <w:lang w:val="en-US" w:eastAsia="en-US"/>
    </w:rPr>
  </w:style>
  <w:style w:type="paragraph" w:styleId="Subtitle">
    <w:name w:val="Subtitle"/>
    <w:basedOn w:val="Normal"/>
    <w:next w:val="Normal"/>
    <w:link w:val="SubtitleChar"/>
    <w:qFormat/>
    <w:rsid w:val="00DF42B7"/>
    <w:pPr>
      <w:numPr>
        <w:ilvl w:val="1"/>
      </w:numPr>
    </w:pPr>
    <w:rPr>
      <w:rFonts w:ascii="Cambria" w:hAnsi="Cambria"/>
      <w:i/>
      <w:iCs/>
      <w:color w:val="ED9B20"/>
      <w:spacing w:val="15"/>
      <w:sz w:val="24"/>
    </w:rPr>
  </w:style>
  <w:style w:type="character" w:customStyle="1" w:styleId="SubtitleChar">
    <w:name w:val="Subtitle Char"/>
    <w:basedOn w:val="DefaultParagraphFont"/>
    <w:link w:val="Subtitle"/>
    <w:rsid w:val="00DF42B7"/>
    <w:rPr>
      <w:rFonts w:ascii="Cambria" w:hAnsi="Cambria"/>
      <w:i/>
      <w:iCs/>
      <w:color w:val="ED9B20"/>
      <w:spacing w:val="15"/>
      <w:sz w:val="24"/>
      <w:szCs w:val="24"/>
      <w:lang w:val="en-US" w:eastAsia="en-US"/>
    </w:rPr>
  </w:style>
  <w:style w:type="table" w:styleId="TableGrid">
    <w:name w:val="Table Grid"/>
    <w:basedOn w:val="TableNormal"/>
    <w:uiPriority w:val="59"/>
    <w:rsid w:val="003257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8775C3"/>
    <w:pPr>
      <w:spacing w:before="100" w:beforeAutospacing="1" w:after="100" w:afterAutospacing="1"/>
    </w:pPr>
    <w:rPr>
      <w:lang w:val="en-IE" w:eastAsia="en-IE"/>
    </w:rPr>
  </w:style>
  <w:style w:type="paragraph" w:styleId="NoSpacing">
    <w:name w:val="No Spacing"/>
    <w:link w:val="NoSpacingChar"/>
    <w:uiPriority w:val="1"/>
    <w:qFormat/>
    <w:rsid w:val="00AD7966"/>
    <w:rPr>
      <w:rFonts w:asciiTheme="minorHAnsi" w:eastAsiaTheme="minorHAnsi" w:hAnsiTheme="minorHAnsi" w:cstheme="minorBidi"/>
      <w:sz w:val="22"/>
      <w:szCs w:val="22"/>
      <w:lang w:eastAsia="en-US"/>
    </w:rPr>
  </w:style>
  <w:style w:type="character" w:styleId="Emphasis">
    <w:name w:val="Emphasis"/>
    <w:basedOn w:val="DefaultParagraphFont"/>
    <w:qFormat/>
    <w:rsid w:val="00230C10"/>
    <w:rPr>
      <w:i/>
      <w:iCs/>
    </w:rPr>
  </w:style>
  <w:style w:type="character" w:styleId="Strong">
    <w:name w:val="Strong"/>
    <w:basedOn w:val="DefaultParagraphFont"/>
    <w:qFormat/>
    <w:rsid w:val="00993D46"/>
    <w:rPr>
      <w:b/>
      <w:bCs/>
    </w:rPr>
  </w:style>
  <w:style w:type="paragraph" w:styleId="TOCHeading">
    <w:name w:val="TOC Heading"/>
    <w:basedOn w:val="Heading1"/>
    <w:next w:val="Normal"/>
    <w:uiPriority w:val="39"/>
    <w:semiHidden/>
    <w:unhideWhenUsed/>
    <w:qFormat/>
    <w:rsid w:val="00347F85"/>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qFormat/>
    <w:rsid w:val="00D1693F"/>
    <w:pPr>
      <w:tabs>
        <w:tab w:val="left" w:pos="3969"/>
      </w:tabs>
      <w:spacing w:line="240" w:lineRule="auto"/>
    </w:pPr>
    <w:rPr>
      <w:color w:val="000000" w:themeColor="text1"/>
      <w:sz w:val="28"/>
      <w:szCs w:val="28"/>
    </w:rPr>
  </w:style>
  <w:style w:type="paragraph" w:styleId="TOC2">
    <w:name w:val="toc 2"/>
    <w:basedOn w:val="Normal"/>
    <w:next w:val="Normal"/>
    <w:autoRedefine/>
    <w:uiPriority w:val="39"/>
    <w:unhideWhenUsed/>
    <w:qFormat/>
    <w:rsid w:val="00F409BA"/>
    <w:pPr>
      <w:spacing w:after="100" w:line="276" w:lineRule="auto"/>
      <w:ind w:left="220"/>
    </w:pPr>
    <w:rPr>
      <w:rFonts w:asciiTheme="minorHAnsi" w:eastAsiaTheme="minorEastAsia" w:hAnsiTheme="minorHAnsi" w:cstheme="minorBidi"/>
      <w:szCs w:val="22"/>
      <w:lang w:eastAsia="ja-JP"/>
    </w:rPr>
  </w:style>
  <w:style w:type="paragraph" w:styleId="TOC3">
    <w:name w:val="toc 3"/>
    <w:basedOn w:val="Normal"/>
    <w:next w:val="Normal"/>
    <w:autoRedefine/>
    <w:uiPriority w:val="39"/>
    <w:unhideWhenUsed/>
    <w:qFormat/>
    <w:rsid w:val="00F409BA"/>
    <w:pPr>
      <w:spacing w:after="100" w:line="276" w:lineRule="auto"/>
      <w:ind w:left="440"/>
    </w:pPr>
    <w:rPr>
      <w:rFonts w:asciiTheme="minorHAnsi" w:eastAsiaTheme="minorEastAsia" w:hAnsiTheme="minorHAnsi" w:cstheme="minorBidi"/>
      <w:szCs w:val="22"/>
      <w:lang w:eastAsia="ja-JP"/>
    </w:rPr>
  </w:style>
  <w:style w:type="paragraph" w:styleId="TOC4">
    <w:name w:val="toc 4"/>
    <w:basedOn w:val="Normal"/>
    <w:next w:val="Normal"/>
    <w:autoRedefine/>
    <w:rsid w:val="0068194F"/>
    <w:pPr>
      <w:ind w:left="720"/>
    </w:pPr>
  </w:style>
  <w:style w:type="paragraph" w:styleId="TOC5">
    <w:name w:val="toc 5"/>
    <w:basedOn w:val="Normal"/>
    <w:next w:val="Normal"/>
    <w:autoRedefine/>
    <w:rsid w:val="0068194F"/>
    <w:pPr>
      <w:ind w:left="960"/>
    </w:pPr>
  </w:style>
  <w:style w:type="paragraph" w:styleId="TOC6">
    <w:name w:val="toc 6"/>
    <w:basedOn w:val="Normal"/>
    <w:next w:val="Normal"/>
    <w:autoRedefine/>
    <w:rsid w:val="0068194F"/>
    <w:pPr>
      <w:ind w:left="1200"/>
    </w:pPr>
  </w:style>
  <w:style w:type="paragraph" w:styleId="TOC7">
    <w:name w:val="toc 7"/>
    <w:basedOn w:val="Normal"/>
    <w:next w:val="Normal"/>
    <w:autoRedefine/>
    <w:rsid w:val="0068194F"/>
    <w:pPr>
      <w:ind w:left="1440"/>
    </w:pPr>
  </w:style>
  <w:style w:type="paragraph" w:styleId="TOC8">
    <w:name w:val="toc 8"/>
    <w:basedOn w:val="Normal"/>
    <w:next w:val="Normal"/>
    <w:autoRedefine/>
    <w:rsid w:val="0068194F"/>
    <w:pPr>
      <w:ind w:left="1680"/>
    </w:pPr>
  </w:style>
  <w:style w:type="paragraph" w:styleId="TOC9">
    <w:name w:val="toc 9"/>
    <w:basedOn w:val="Normal"/>
    <w:next w:val="Normal"/>
    <w:autoRedefine/>
    <w:rsid w:val="0068194F"/>
    <w:pPr>
      <w:ind w:left="1920"/>
    </w:pPr>
  </w:style>
  <w:style w:type="character" w:styleId="IntenseEmphasis">
    <w:name w:val="Intense Emphasis"/>
    <w:basedOn w:val="DefaultParagraphFont"/>
    <w:uiPriority w:val="21"/>
    <w:qFormat/>
    <w:rsid w:val="00AA047B"/>
    <w:rPr>
      <w:b/>
      <w:bCs/>
      <w:i/>
      <w:iCs/>
      <w:color w:val="ED9B20"/>
    </w:rPr>
  </w:style>
  <w:style w:type="paragraph" w:styleId="Title">
    <w:name w:val="Title"/>
    <w:aliases w:val="Cover Title"/>
    <w:basedOn w:val="Normal"/>
    <w:next w:val="Normal"/>
    <w:link w:val="TitleChar"/>
    <w:qFormat/>
    <w:rsid w:val="00AA047B"/>
    <w:pPr>
      <w:spacing w:after="300" w:line="240" w:lineRule="auto"/>
      <w:contextualSpacing/>
      <w:jc w:val="right"/>
    </w:pPr>
    <w:rPr>
      <w:rFonts w:eastAsiaTheme="majorEastAsia" w:cstheme="majorBidi"/>
      <w:color w:val="FFFFFF" w:themeColor="background1"/>
      <w:spacing w:val="5"/>
      <w:kern w:val="28"/>
      <w:sz w:val="44"/>
      <w:szCs w:val="44"/>
    </w:rPr>
  </w:style>
  <w:style w:type="character" w:customStyle="1" w:styleId="TitleChar">
    <w:name w:val="Title Char"/>
    <w:aliases w:val="Cover Title Char"/>
    <w:basedOn w:val="DefaultParagraphFont"/>
    <w:link w:val="Title"/>
    <w:rsid w:val="00AA047B"/>
    <w:rPr>
      <w:rFonts w:ascii="Helvetica" w:eastAsiaTheme="majorEastAsia" w:hAnsi="Helvetica" w:cstheme="majorBidi"/>
      <w:color w:val="FFFFFF" w:themeColor="background1"/>
      <w:spacing w:val="5"/>
      <w:kern w:val="28"/>
      <w:sz w:val="44"/>
      <w:szCs w:val="44"/>
      <w:lang w:val="en-US" w:eastAsia="en-US"/>
    </w:rPr>
  </w:style>
  <w:style w:type="paragraph" w:styleId="IntenseQuote">
    <w:name w:val="Intense Quote"/>
    <w:basedOn w:val="Normal"/>
    <w:next w:val="Normal"/>
    <w:link w:val="IntenseQuoteChar"/>
    <w:uiPriority w:val="30"/>
    <w:qFormat/>
    <w:rsid w:val="00AA047B"/>
    <w:pPr>
      <w:spacing w:before="200" w:after="280" w:line="240" w:lineRule="auto"/>
      <w:ind w:left="936" w:right="936"/>
    </w:pPr>
    <w:rPr>
      <w:b/>
      <w:bCs/>
      <w:i/>
      <w:iCs/>
      <w:color w:val="FF9133"/>
    </w:rPr>
  </w:style>
  <w:style w:type="character" w:customStyle="1" w:styleId="IntenseQuoteChar">
    <w:name w:val="Intense Quote Char"/>
    <w:basedOn w:val="DefaultParagraphFont"/>
    <w:link w:val="IntenseQuote"/>
    <w:uiPriority w:val="30"/>
    <w:rsid w:val="00AA047B"/>
    <w:rPr>
      <w:rFonts w:ascii="Helvetica" w:hAnsi="Helvetica"/>
      <w:b/>
      <w:bCs/>
      <w:i/>
      <w:iCs/>
      <w:color w:val="FF9133"/>
      <w:szCs w:val="24"/>
      <w:lang w:val="en-US" w:eastAsia="en-US"/>
    </w:rPr>
  </w:style>
  <w:style w:type="character" w:customStyle="1" w:styleId="Heading2Char">
    <w:name w:val="Heading 2 Char"/>
    <w:basedOn w:val="DefaultParagraphFont"/>
    <w:link w:val="Heading2"/>
    <w:rsid w:val="003B088D"/>
    <w:rPr>
      <w:rFonts w:asciiTheme="majorHAnsi" w:eastAsiaTheme="majorEastAsia" w:hAnsiTheme="majorHAnsi" w:cstheme="majorBidi"/>
      <w:b/>
      <w:bCs/>
      <w:color w:val="4F81BD" w:themeColor="accent1"/>
      <w:sz w:val="26"/>
      <w:szCs w:val="26"/>
      <w:lang w:val="en-US" w:eastAsia="en-US"/>
    </w:rPr>
  </w:style>
  <w:style w:type="paragraph" w:customStyle="1" w:styleId="nada-subheading">
    <w:name w:val="nada - subheading"/>
    <w:basedOn w:val="Normal"/>
    <w:link w:val="nada-subheadingChar"/>
    <w:rsid w:val="003B088D"/>
    <w:pPr>
      <w:tabs>
        <w:tab w:val="left" w:pos="1134"/>
        <w:tab w:val="left" w:pos="1701"/>
        <w:tab w:val="right" w:pos="9072"/>
      </w:tabs>
      <w:suppressAutoHyphens w:val="0"/>
      <w:spacing w:after="240" w:line="264" w:lineRule="auto"/>
    </w:pPr>
    <w:rPr>
      <w:rFonts w:ascii="Century Gothic" w:hAnsi="Century Gothic"/>
      <w:b/>
      <w:color w:val="800000"/>
      <w:sz w:val="28"/>
      <w:szCs w:val="20"/>
      <w:lang w:val="en-AU"/>
    </w:rPr>
  </w:style>
  <w:style w:type="character" w:customStyle="1" w:styleId="nada-subheadingChar">
    <w:name w:val="nada - subheading Char"/>
    <w:basedOn w:val="DefaultParagraphFont"/>
    <w:link w:val="nada-subheading"/>
    <w:rsid w:val="003B088D"/>
    <w:rPr>
      <w:rFonts w:ascii="Century Gothic" w:hAnsi="Century Gothic"/>
      <w:b/>
      <w:color w:val="800000"/>
      <w:sz w:val="28"/>
      <w:lang w:val="en-AU" w:eastAsia="en-US"/>
    </w:rPr>
  </w:style>
  <w:style w:type="paragraph" w:customStyle="1" w:styleId="nada-body">
    <w:name w:val="nada - body"/>
    <w:basedOn w:val="Normal"/>
    <w:link w:val="nada-bodyChar"/>
    <w:rsid w:val="003B088D"/>
    <w:pPr>
      <w:tabs>
        <w:tab w:val="left" w:pos="1134"/>
        <w:tab w:val="left" w:pos="1701"/>
        <w:tab w:val="right" w:pos="9072"/>
      </w:tabs>
      <w:suppressAutoHyphens w:val="0"/>
      <w:spacing w:line="264" w:lineRule="auto"/>
    </w:pPr>
    <w:rPr>
      <w:rFonts w:ascii="Century Gothic" w:hAnsi="Century Gothic"/>
      <w:szCs w:val="20"/>
      <w:lang w:val="en-AU"/>
    </w:rPr>
  </w:style>
  <w:style w:type="character" w:customStyle="1" w:styleId="nada-bodyChar">
    <w:name w:val="nada - body Char"/>
    <w:basedOn w:val="DefaultParagraphFont"/>
    <w:link w:val="nada-body"/>
    <w:rsid w:val="003B088D"/>
    <w:rPr>
      <w:rFonts w:ascii="Century Gothic" w:hAnsi="Century Gothic"/>
      <w:lang w:val="en-AU" w:eastAsia="en-US"/>
    </w:rPr>
  </w:style>
  <w:style w:type="paragraph" w:customStyle="1" w:styleId="nada-body-bullets">
    <w:name w:val="nada - body - bullets"/>
    <w:basedOn w:val="Normal"/>
    <w:link w:val="nada-body-bulletsChar"/>
    <w:rsid w:val="003B088D"/>
    <w:pPr>
      <w:numPr>
        <w:numId w:val="1"/>
      </w:numPr>
      <w:tabs>
        <w:tab w:val="left" w:pos="1134"/>
        <w:tab w:val="left" w:pos="1701"/>
        <w:tab w:val="right" w:pos="9072"/>
      </w:tabs>
      <w:suppressAutoHyphens w:val="0"/>
      <w:spacing w:line="264" w:lineRule="auto"/>
    </w:pPr>
    <w:rPr>
      <w:rFonts w:ascii="Century Gothic" w:hAnsi="Century Gothic"/>
      <w:szCs w:val="20"/>
      <w:lang w:val="en-AU"/>
    </w:rPr>
  </w:style>
  <w:style w:type="character" w:customStyle="1" w:styleId="nada-body-bulletsChar">
    <w:name w:val="nada - body - bullets Char"/>
    <w:basedOn w:val="DefaultParagraphFont"/>
    <w:link w:val="nada-body-bullets"/>
    <w:rsid w:val="003B088D"/>
    <w:rPr>
      <w:rFonts w:ascii="Century Gothic" w:hAnsi="Century Gothic"/>
      <w:lang w:val="en-AU" w:eastAsia="en-US"/>
    </w:rPr>
  </w:style>
  <w:style w:type="character" w:customStyle="1" w:styleId="apple-converted-space">
    <w:name w:val="apple-converted-space"/>
    <w:basedOn w:val="DefaultParagraphFont"/>
    <w:rsid w:val="00756B47"/>
  </w:style>
  <w:style w:type="character" w:customStyle="1" w:styleId="NoSpacingChar">
    <w:name w:val="No Spacing Char"/>
    <w:basedOn w:val="DefaultParagraphFont"/>
    <w:link w:val="NoSpacing"/>
    <w:uiPriority w:val="1"/>
    <w:rsid w:val="00B747F9"/>
    <w:rPr>
      <w:rFonts w:asciiTheme="minorHAnsi" w:eastAsiaTheme="minorHAnsi" w:hAnsiTheme="minorHAnsi" w:cstheme="minorBidi"/>
      <w:sz w:val="22"/>
      <w:szCs w:val="22"/>
      <w:lang w:eastAsia="en-US"/>
    </w:rPr>
  </w:style>
  <w:style w:type="paragraph" w:styleId="BodyTextIndent3">
    <w:name w:val="Body Text Indent 3"/>
    <w:basedOn w:val="Normal"/>
    <w:link w:val="BodyTextIndent3Char"/>
    <w:rsid w:val="004F492E"/>
    <w:pPr>
      <w:suppressAutoHyphens w:val="0"/>
      <w:spacing w:line="240" w:lineRule="auto"/>
      <w:ind w:left="283"/>
      <w:jc w:val="left"/>
    </w:pPr>
    <w:rPr>
      <w:rFonts w:ascii="Times New Roman" w:hAnsi="Times New Roman"/>
      <w:sz w:val="16"/>
      <w:szCs w:val="16"/>
      <w:lang w:val="en-GB"/>
    </w:rPr>
  </w:style>
  <w:style w:type="character" w:customStyle="1" w:styleId="BodyTextIndent3Char">
    <w:name w:val="Body Text Indent 3 Char"/>
    <w:basedOn w:val="DefaultParagraphFont"/>
    <w:link w:val="BodyTextIndent3"/>
    <w:rsid w:val="004F492E"/>
    <w:rPr>
      <w:sz w:val="16"/>
      <w:szCs w:val="16"/>
      <w:lang w:val="en-GB" w:eastAsia="en-US"/>
    </w:rPr>
  </w:style>
  <w:style w:type="paragraph" w:styleId="BodyTextIndent">
    <w:name w:val="Body Text Indent"/>
    <w:basedOn w:val="Normal"/>
    <w:link w:val="BodyTextIndentChar"/>
    <w:rsid w:val="00F558A2"/>
    <w:pPr>
      <w:suppressAutoHyphens w:val="0"/>
      <w:spacing w:line="240" w:lineRule="auto"/>
      <w:ind w:left="283"/>
      <w:jc w:val="left"/>
    </w:pPr>
    <w:rPr>
      <w:rFonts w:ascii="Times New Roman" w:hAnsi="Times New Roman"/>
      <w:sz w:val="20"/>
      <w:szCs w:val="20"/>
      <w:lang w:val="en-GB"/>
    </w:rPr>
  </w:style>
  <w:style w:type="character" w:customStyle="1" w:styleId="BodyTextIndentChar">
    <w:name w:val="Body Text Indent Char"/>
    <w:basedOn w:val="DefaultParagraphFont"/>
    <w:link w:val="BodyTextIndent"/>
    <w:rsid w:val="00F558A2"/>
    <w:rPr>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740D"/>
    <w:pPr>
      <w:suppressAutoHyphens/>
      <w:spacing w:after="120" w:line="360" w:lineRule="auto"/>
    </w:pPr>
    <w:rPr>
      <w:rFonts w:ascii="Helvetica" w:hAnsi="Helvetica"/>
      <w:szCs w:val="24"/>
      <w:lang w:val="en-US" w:eastAsia="en-US"/>
    </w:rPr>
  </w:style>
  <w:style w:type="paragraph" w:styleId="Heading1">
    <w:name w:val="heading 1"/>
    <w:basedOn w:val="Normal"/>
    <w:next w:val="Normal"/>
    <w:link w:val="Heading1Char"/>
    <w:qFormat/>
    <w:rsid w:val="0044740D"/>
    <w:pPr>
      <w:keepNext/>
      <w:keepLines/>
      <w:spacing w:before="480"/>
      <w:outlineLvl w:val="0"/>
    </w:pPr>
    <w:rPr>
      <w:rFonts w:cstheme="minorHAnsi"/>
      <w:bCs/>
      <w:color w:val="ED9B2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2"/>
    <w:basedOn w:val="Normal"/>
    <w:next w:val="Normal"/>
    <w:link w:val="HeaderChar"/>
    <w:autoRedefine/>
    <w:uiPriority w:val="99"/>
    <w:qFormat/>
    <w:rsid w:val="00AA047B"/>
    <w:pPr>
      <w:tabs>
        <w:tab w:val="center" w:pos="4513"/>
        <w:tab w:val="right" w:pos="9026"/>
      </w:tabs>
      <w:spacing w:line="240" w:lineRule="auto"/>
    </w:pPr>
    <w:rPr>
      <w:b/>
      <w:color w:val="FF9133"/>
      <w:sz w:val="24"/>
    </w:rPr>
  </w:style>
  <w:style w:type="character" w:customStyle="1" w:styleId="HeaderChar">
    <w:name w:val="Header Char"/>
    <w:aliases w:val="Header 2 Char"/>
    <w:basedOn w:val="DefaultParagraphFont"/>
    <w:link w:val="Header"/>
    <w:uiPriority w:val="99"/>
    <w:rsid w:val="00AA047B"/>
    <w:rPr>
      <w:rFonts w:ascii="Helvetica" w:hAnsi="Helvetica"/>
      <w:b/>
      <w:color w:val="FF9133"/>
      <w:sz w:val="24"/>
      <w:szCs w:val="24"/>
      <w:lang w:val="en-US" w:eastAsia="en-US"/>
    </w:rPr>
  </w:style>
  <w:style w:type="paragraph" w:styleId="Footer">
    <w:name w:val="footer"/>
    <w:basedOn w:val="Normal"/>
    <w:link w:val="FooterChar"/>
    <w:uiPriority w:val="99"/>
    <w:rsid w:val="0006024D"/>
    <w:pPr>
      <w:tabs>
        <w:tab w:val="center" w:pos="4513"/>
        <w:tab w:val="right" w:pos="9026"/>
      </w:tabs>
    </w:pPr>
  </w:style>
  <w:style w:type="character" w:customStyle="1" w:styleId="FooterChar">
    <w:name w:val="Footer Char"/>
    <w:basedOn w:val="DefaultParagraphFont"/>
    <w:link w:val="Footer"/>
    <w:uiPriority w:val="99"/>
    <w:rsid w:val="0006024D"/>
    <w:rPr>
      <w:sz w:val="24"/>
      <w:szCs w:val="24"/>
      <w:lang w:val="en-GB" w:eastAsia="en-GB"/>
    </w:rPr>
  </w:style>
  <w:style w:type="paragraph" w:styleId="BalloonText">
    <w:name w:val="Balloon Text"/>
    <w:basedOn w:val="Normal"/>
    <w:link w:val="BalloonTextChar"/>
    <w:rsid w:val="0006024D"/>
    <w:rPr>
      <w:rFonts w:ascii="Tahoma" w:hAnsi="Tahoma" w:cs="Tahoma"/>
      <w:sz w:val="16"/>
      <w:szCs w:val="16"/>
    </w:rPr>
  </w:style>
  <w:style w:type="character" w:customStyle="1" w:styleId="BalloonTextChar">
    <w:name w:val="Balloon Text Char"/>
    <w:basedOn w:val="DefaultParagraphFont"/>
    <w:link w:val="BalloonText"/>
    <w:rsid w:val="0006024D"/>
    <w:rPr>
      <w:rFonts w:ascii="Tahoma" w:hAnsi="Tahoma" w:cs="Tahoma"/>
      <w:sz w:val="16"/>
      <w:szCs w:val="16"/>
      <w:lang w:val="en-GB" w:eastAsia="en-GB"/>
    </w:rPr>
  </w:style>
  <w:style w:type="character" w:styleId="Hyperlink">
    <w:name w:val="Hyperlink"/>
    <w:basedOn w:val="DefaultParagraphFont"/>
    <w:uiPriority w:val="99"/>
    <w:rsid w:val="0006024D"/>
    <w:rPr>
      <w:color w:val="0000FF"/>
      <w:u w:val="single"/>
    </w:rPr>
  </w:style>
  <w:style w:type="paragraph" w:styleId="ListParagraph">
    <w:name w:val="List Paragraph"/>
    <w:basedOn w:val="Normal"/>
    <w:uiPriority w:val="34"/>
    <w:qFormat/>
    <w:rsid w:val="0044740D"/>
    <w:pPr>
      <w:ind w:left="720"/>
      <w:contextualSpacing/>
    </w:pPr>
    <w:rPr>
      <w:rFonts w:asciiTheme="minorHAnsi" w:hAnsiTheme="minorHAnsi" w:cstheme="minorHAnsi"/>
    </w:rPr>
  </w:style>
  <w:style w:type="character" w:customStyle="1" w:styleId="Heading1Char">
    <w:name w:val="Heading 1 Char"/>
    <w:basedOn w:val="DefaultParagraphFont"/>
    <w:link w:val="Heading1"/>
    <w:rsid w:val="0044740D"/>
    <w:rPr>
      <w:rFonts w:ascii="Helvetica" w:hAnsi="Helvetica" w:cstheme="minorHAnsi"/>
      <w:bCs/>
      <w:color w:val="ED9B20"/>
      <w:sz w:val="32"/>
      <w:szCs w:val="28"/>
      <w:lang w:val="en-US" w:eastAsia="en-US"/>
    </w:rPr>
  </w:style>
  <w:style w:type="paragraph" w:styleId="Subtitle">
    <w:name w:val="Subtitle"/>
    <w:basedOn w:val="Normal"/>
    <w:next w:val="Normal"/>
    <w:link w:val="SubtitleChar"/>
    <w:qFormat/>
    <w:rsid w:val="00AA047B"/>
    <w:pPr>
      <w:numPr>
        <w:ilvl w:val="1"/>
      </w:numPr>
    </w:pPr>
    <w:rPr>
      <w:rFonts w:ascii="Cambria" w:hAnsi="Cambria"/>
      <w:i/>
      <w:iCs/>
      <w:color w:val="ED9B20"/>
      <w:spacing w:val="15"/>
    </w:rPr>
  </w:style>
  <w:style w:type="character" w:customStyle="1" w:styleId="SubtitleChar">
    <w:name w:val="Subtitle Char"/>
    <w:basedOn w:val="DefaultParagraphFont"/>
    <w:link w:val="Subtitle"/>
    <w:rsid w:val="00AA047B"/>
    <w:rPr>
      <w:rFonts w:ascii="Cambria" w:hAnsi="Cambria"/>
      <w:i/>
      <w:iCs/>
      <w:color w:val="ED9B20"/>
      <w:spacing w:val="15"/>
      <w:sz w:val="24"/>
      <w:szCs w:val="24"/>
      <w:lang w:val="en-US" w:eastAsia="en-US"/>
    </w:rPr>
  </w:style>
  <w:style w:type="table" w:styleId="TableGrid">
    <w:name w:val="Table Grid"/>
    <w:basedOn w:val="TableNormal"/>
    <w:uiPriority w:val="59"/>
    <w:rsid w:val="003257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8775C3"/>
    <w:pPr>
      <w:spacing w:before="100" w:beforeAutospacing="1" w:after="100" w:afterAutospacing="1"/>
    </w:pPr>
    <w:rPr>
      <w:lang w:val="en-IE" w:eastAsia="en-IE"/>
    </w:rPr>
  </w:style>
  <w:style w:type="paragraph" w:styleId="NoSpacing">
    <w:name w:val="No Spacing"/>
    <w:uiPriority w:val="1"/>
    <w:qFormat/>
    <w:rsid w:val="00AD7966"/>
    <w:rPr>
      <w:rFonts w:asciiTheme="minorHAnsi" w:eastAsiaTheme="minorHAnsi" w:hAnsiTheme="minorHAnsi" w:cstheme="minorBidi"/>
      <w:sz w:val="22"/>
      <w:szCs w:val="22"/>
      <w:lang w:eastAsia="en-US"/>
    </w:rPr>
  </w:style>
  <w:style w:type="character" w:styleId="Emphasis">
    <w:name w:val="Emphasis"/>
    <w:basedOn w:val="DefaultParagraphFont"/>
    <w:qFormat/>
    <w:rsid w:val="00230C10"/>
    <w:rPr>
      <w:i/>
      <w:iCs/>
    </w:rPr>
  </w:style>
  <w:style w:type="character" w:styleId="Strong">
    <w:name w:val="Strong"/>
    <w:basedOn w:val="DefaultParagraphFont"/>
    <w:qFormat/>
    <w:rsid w:val="00993D46"/>
    <w:rPr>
      <w:b/>
      <w:bCs/>
    </w:rPr>
  </w:style>
  <w:style w:type="paragraph" w:styleId="TOCHeading">
    <w:name w:val="TOC Heading"/>
    <w:basedOn w:val="Heading1"/>
    <w:next w:val="Normal"/>
    <w:uiPriority w:val="39"/>
    <w:semiHidden/>
    <w:unhideWhenUsed/>
    <w:qFormat/>
    <w:rsid w:val="00347F85"/>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qFormat/>
    <w:rsid w:val="00545790"/>
    <w:pPr>
      <w:tabs>
        <w:tab w:val="left" w:pos="3969"/>
      </w:tabs>
      <w:spacing w:line="480" w:lineRule="auto"/>
    </w:pPr>
  </w:style>
  <w:style w:type="paragraph" w:styleId="TOC2">
    <w:name w:val="toc 2"/>
    <w:basedOn w:val="Normal"/>
    <w:next w:val="Normal"/>
    <w:autoRedefine/>
    <w:uiPriority w:val="39"/>
    <w:unhideWhenUsed/>
    <w:qFormat/>
    <w:rsid w:val="00F409BA"/>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F409BA"/>
    <w:pPr>
      <w:spacing w:after="100" w:line="276" w:lineRule="auto"/>
      <w:ind w:left="440"/>
    </w:pPr>
    <w:rPr>
      <w:rFonts w:asciiTheme="minorHAnsi" w:eastAsiaTheme="minorEastAsia" w:hAnsiTheme="minorHAnsi" w:cstheme="minorBidi"/>
      <w:sz w:val="22"/>
      <w:szCs w:val="22"/>
      <w:lang w:eastAsia="ja-JP"/>
    </w:rPr>
  </w:style>
  <w:style w:type="paragraph" w:styleId="TOC4">
    <w:name w:val="toc 4"/>
    <w:basedOn w:val="Normal"/>
    <w:next w:val="Normal"/>
    <w:autoRedefine/>
    <w:rsid w:val="0068194F"/>
    <w:pPr>
      <w:ind w:left="720"/>
    </w:pPr>
  </w:style>
  <w:style w:type="paragraph" w:styleId="TOC5">
    <w:name w:val="toc 5"/>
    <w:basedOn w:val="Normal"/>
    <w:next w:val="Normal"/>
    <w:autoRedefine/>
    <w:rsid w:val="0068194F"/>
    <w:pPr>
      <w:ind w:left="960"/>
    </w:pPr>
  </w:style>
  <w:style w:type="paragraph" w:styleId="TOC6">
    <w:name w:val="toc 6"/>
    <w:basedOn w:val="Normal"/>
    <w:next w:val="Normal"/>
    <w:autoRedefine/>
    <w:rsid w:val="0068194F"/>
    <w:pPr>
      <w:ind w:left="1200"/>
    </w:pPr>
  </w:style>
  <w:style w:type="paragraph" w:styleId="TOC7">
    <w:name w:val="toc 7"/>
    <w:basedOn w:val="Normal"/>
    <w:next w:val="Normal"/>
    <w:autoRedefine/>
    <w:rsid w:val="0068194F"/>
    <w:pPr>
      <w:ind w:left="1440"/>
    </w:pPr>
  </w:style>
  <w:style w:type="paragraph" w:styleId="TOC8">
    <w:name w:val="toc 8"/>
    <w:basedOn w:val="Normal"/>
    <w:next w:val="Normal"/>
    <w:autoRedefine/>
    <w:rsid w:val="0068194F"/>
    <w:pPr>
      <w:ind w:left="1680"/>
    </w:pPr>
  </w:style>
  <w:style w:type="paragraph" w:styleId="TOC9">
    <w:name w:val="toc 9"/>
    <w:basedOn w:val="Normal"/>
    <w:next w:val="Normal"/>
    <w:autoRedefine/>
    <w:rsid w:val="0068194F"/>
    <w:pPr>
      <w:ind w:left="1920"/>
    </w:pPr>
  </w:style>
  <w:style w:type="character" w:styleId="IntenseEmphasis">
    <w:name w:val="Intense Emphasis"/>
    <w:basedOn w:val="DefaultParagraphFont"/>
    <w:uiPriority w:val="21"/>
    <w:qFormat/>
    <w:rsid w:val="00AA047B"/>
    <w:rPr>
      <w:b/>
      <w:bCs/>
      <w:i/>
      <w:iCs/>
      <w:color w:val="ED9B20"/>
    </w:rPr>
  </w:style>
  <w:style w:type="paragraph" w:styleId="Title">
    <w:name w:val="Title"/>
    <w:aliases w:val="Cover Title"/>
    <w:basedOn w:val="Normal"/>
    <w:next w:val="Normal"/>
    <w:link w:val="TitleChar"/>
    <w:qFormat/>
    <w:rsid w:val="00AA047B"/>
    <w:pPr>
      <w:spacing w:after="300" w:line="240" w:lineRule="auto"/>
      <w:contextualSpacing/>
      <w:jc w:val="right"/>
    </w:pPr>
    <w:rPr>
      <w:rFonts w:eastAsiaTheme="majorEastAsia" w:cstheme="majorBidi"/>
      <w:color w:val="FFFFFF" w:themeColor="background1"/>
      <w:spacing w:val="5"/>
      <w:kern w:val="28"/>
      <w:sz w:val="44"/>
      <w:szCs w:val="44"/>
    </w:rPr>
  </w:style>
  <w:style w:type="character" w:customStyle="1" w:styleId="TitleChar">
    <w:name w:val="Title Char"/>
    <w:aliases w:val="Cover Title Char"/>
    <w:basedOn w:val="DefaultParagraphFont"/>
    <w:link w:val="Title"/>
    <w:rsid w:val="00AA047B"/>
    <w:rPr>
      <w:rFonts w:ascii="Helvetica" w:eastAsiaTheme="majorEastAsia" w:hAnsi="Helvetica" w:cstheme="majorBidi"/>
      <w:color w:val="FFFFFF" w:themeColor="background1"/>
      <w:spacing w:val="5"/>
      <w:kern w:val="28"/>
      <w:sz w:val="44"/>
      <w:szCs w:val="44"/>
      <w:lang w:val="en-US" w:eastAsia="en-US"/>
    </w:rPr>
  </w:style>
  <w:style w:type="paragraph" w:styleId="IntenseQuote">
    <w:name w:val="Intense Quote"/>
    <w:basedOn w:val="Normal"/>
    <w:next w:val="Normal"/>
    <w:link w:val="IntenseQuoteChar"/>
    <w:uiPriority w:val="30"/>
    <w:qFormat/>
    <w:rsid w:val="00AA047B"/>
    <w:pPr>
      <w:spacing w:before="200" w:after="280" w:line="240" w:lineRule="auto"/>
      <w:ind w:left="936" w:right="936"/>
    </w:pPr>
    <w:rPr>
      <w:b/>
      <w:bCs/>
      <w:i/>
      <w:iCs/>
      <w:color w:val="FF9133"/>
    </w:rPr>
  </w:style>
  <w:style w:type="character" w:customStyle="1" w:styleId="IntenseQuoteChar">
    <w:name w:val="Intense Quote Char"/>
    <w:basedOn w:val="DefaultParagraphFont"/>
    <w:link w:val="IntenseQuote"/>
    <w:uiPriority w:val="30"/>
    <w:rsid w:val="00AA047B"/>
    <w:rPr>
      <w:rFonts w:ascii="Helvetica" w:hAnsi="Helvetica"/>
      <w:b/>
      <w:bCs/>
      <w:i/>
      <w:iCs/>
      <w:color w:val="FF9133"/>
      <w:szCs w:val="24"/>
      <w:lang w:val="en-US" w:eastAsia="en-US"/>
    </w:rPr>
  </w:style>
</w:styles>
</file>

<file path=word/webSettings.xml><?xml version="1.0" encoding="utf-8"?>
<w:webSettings xmlns:r="http://schemas.openxmlformats.org/officeDocument/2006/relationships" xmlns:w="http://schemas.openxmlformats.org/wordprocessingml/2006/main">
  <w:divs>
    <w:div w:id="89661723">
      <w:bodyDiv w:val="1"/>
      <w:marLeft w:val="0"/>
      <w:marRight w:val="0"/>
      <w:marTop w:val="0"/>
      <w:marBottom w:val="0"/>
      <w:divBdr>
        <w:top w:val="none" w:sz="0" w:space="0" w:color="auto"/>
        <w:left w:val="none" w:sz="0" w:space="0" w:color="auto"/>
        <w:bottom w:val="none" w:sz="0" w:space="0" w:color="auto"/>
        <w:right w:val="none" w:sz="0" w:space="0" w:color="auto"/>
      </w:divBdr>
    </w:div>
    <w:div w:id="324942619">
      <w:bodyDiv w:val="1"/>
      <w:marLeft w:val="0"/>
      <w:marRight w:val="0"/>
      <w:marTop w:val="0"/>
      <w:marBottom w:val="0"/>
      <w:divBdr>
        <w:top w:val="none" w:sz="0" w:space="0" w:color="auto"/>
        <w:left w:val="none" w:sz="0" w:space="0" w:color="auto"/>
        <w:bottom w:val="none" w:sz="0" w:space="0" w:color="auto"/>
        <w:right w:val="none" w:sz="0" w:space="0" w:color="auto"/>
      </w:divBdr>
      <w:divsChild>
        <w:div w:id="564075292">
          <w:marLeft w:val="1627"/>
          <w:marRight w:val="0"/>
          <w:marTop w:val="0"/>
          <w:marBottom w:val="0"/>
          <w:divBdr>
            <w:top w:val="none" w:sz="0" w:space="0" w:color="auto"/>
            <w:left w:val="none" w:sz="0" w:space="0" w:color="auto"/>
            <w:bottom w:val="none" w:sz="0" w:space="0" w:color="auto"/>
            <w:right w:val="none" w:sz="0" w:space="0" w:color="auto"/>
          </w:divBdr>
        </w:div>
      </w:divsChild>
    </w:div>
    <w:div w:id="358892046">
      <w:bodyDiv w:val="1"/>
      <w:marLeft w:val="0"/>
      <w:marRight w:val="0"/>
      <w:marTop w:val="0"/>
      <w:marBottom w:val="0"/>
      <w:divBdr>
        <w:top w:val="none" w:sz="0" w:space="0" w:color="auto"/>
        <w:left w:val="none" w:sz="0" w:space="0" w:color="auto"/>
        <w:bottom w:val="none" w:sz="0" w:space="0" w:color="auto"/>
        <w:right w:val="none" w:sz="0" w:space="0" w:color="auto"/>
      </w:divBdr>
    </w:div>
    <w:div w:id="417412933">
      <w:bodyDiv w:val="1"/>
      <w:marLeft w:val="0"/>
      <w:marRight w:val="0"/>
      <w:marTop w:val="0"/>
      <w:marBottom w:val="0"/>
      <w:divBdr>
        <w:top w:val="none" w:sz="0" w:space="0" w:color="auto"/>
        <w:left w:val="none" w:sz="0" w:space="0" w:color="auto"/>
        <w:bottom w:val="none" w:sz="0" w:space="0" w:color="auto"/>
        <w:right w:val="none" w:sz="0" w:space="0" w:color="auto"/>
      </w:divBdr>
      <w:divsChild>
        <w:div w:id="1207840725">
          <w:marLeft w:val="1627"/>
          <w:marRight w:val="0"/>
          <w:marTop w:val="0"/>
          <w:marBottom w:val="0"/>
          <w:divBdr>
            <w:top w:val="none" w:sz="0" w:space="0" w:color="auto"/>
            <w:left w:val="none" w:sz="0" w:space="0" w:color="auto"/>
            <w:bottom w:val="none" w:sz="0" w:space="0" w:color="auto"/>
            <w:right w:val="none" w:sz="0" w:space="0" w:color="auto"/>
          </w:divBdr>
        </w:div>
      </w:divsChild>
    </w:div>
    <w:div w:id="528034827">
      <w:bodyDiv w:val="1"/>
      <w:marLeft w:val="0"/>
      <w:marRight w:val="0"/>
      <w:marTop w:val="0"/>
      <w:marBottom w:val="0"/>
      <w:divBdr>
        <w:top w:val="none" w:sz="0" w:space="0" w:color="auto"/>
        <w:left w:val="none" w:sz="0" w:space="0" w:color="auto"/>
        <w:bottom w:val="none" w:sz="0" w:space="0" w:color="auto"/>
        <w:right w:val="none" w:sz="0" w:space="0" w:color="auto"/>
      </w:divBdr>
    </w:div>
    <w:div w:id="619606884">
      <w:bodyDiv w:val="1"/>
      <w:marLeft w:val="0"/>
      <w:marRight w:val="0"/>
      <w:marTop w:val="0"/>
      <w:marBottom w:val="0"/>
      <w:divBdr>
        <w:top w:val="none" w:sz="0" w:space="0" w:color="auto"/>
        <w:left w:val="none" w:sz="0" w:space="0" w:color="auto"/>
        <w:bottom w:val="none" w:sz="0" w:space="0" w:color="auto"/>
        <w:right w:val="none" w:sz="0" w:space="0" w:color="auto"/>
      </w:divBdr>
      <w:divsChild>
        <w:div w:id="732234640">
          <w:marLeft w:val="1627"/>
          <w:marRight w:val="0"/>
          <w:marTop w:val="0"/>
          <w:marBottom w:val="0"/>
          <w:divBdr>
            <w:top w:val="none" w:sz="0" w:space="0" w:color="auto"/>
            <w:left w:val="none" w:sz="0" w:space="0" w:color="auto"/>
            <w:bottom w:val="none" w:sz="0" w:space="0" w:color="auto"/>
            <w:right w:val="none" w:sz="0" w:space="0" w:color="auto"/>
          </w:divBdr>
        </w:div>
      </w:divsChild>
    </w:div>
    <w:div w:id="1034694447">
      <w:bodyDiv w:val="1"/>
      <w:marLeft w:val="0"/>
      <w:marRight w:val="0"/>
      <w:marTop w:val="0"/>
      <w:marBottom w:val="0"/>
      <w:divBdr>
        <w:top w:val="none" w:sz="0" w:space="0" w:color="auto"/>
        <w:left w:val="none" w:sz="0" w:space="0" w:color="auto"/>
        <w:bottom w:val="none" w:sz="0" w:space="0" w:color="auto"/>
        <w:right w:val="none" w:sz="0" w:space="0" w:color="auto"/>
      </w:divBdr>
    </w:div>
    <w:div w:id="1037000315">
      <w:bodyDiv w:val="1"/>
      <w:marLeft w:val="0"/>
      <w:marRight w:val="0"/>
      <w:marTop w:val="0"/>
      <w:marBottom w:val="0"/>
      <w:divBdr>
        <w:top w:val="none" w:sz="0" w:space="0" w:color="auto"/>
        <w:left w:val="none" w:sz="0" w:space="0" w:color="auto"/>
        <w:bottom w:val="none" w:sz="0" w:space="0" w:color="auto"/>
        <w:right w:val="none" w:sz="0" w:space="0" w:color="auto"/>
      </w:divBdr>
    </w:div>
    <w:div w:id="1116867161">
      <w:bodyDiv w:val="1"/>
      <w:marLeft w:val="0"/>
      <w:marRight w:val="0"/>
      <w:marTop w:val="0"/>
      <w:marBottom w:val="0"/>
      <w:divBdr>
        <w:top w:val="none" w:sz="0" w:space="0" w:color="auto"/>
        <w:left w:val="none" w:sz="0" w:space="0" w:color="auto"/>
        <w:bottom w:val="none" w:sz="0" w:space="0" w:color="auto"/>
        <w:right w:val="none" w:sz="0" w:space="0" w:color="auto"/>
      </w:divBdr>
    </w:div>
    <w:div w:id="1219629318">
      <w:bodyDiv w:val="1"/>
      <w:marLeft w:val="0"/>
      <w:marRight w:val="0"/>
      <w:marTop w:val="0"/>
      <w:marBottom w:val="0"/>
      <w:divBdr>
        <w:top w:val="none" w:sz="0" w:space="0" w:color="auto"/>
        <w:left w:val="none" w:sz="0" w:space="0" w:color="auto"/>
        <w:bottom w:val="none" w:sz="0" w:space="0" w:color="auto"/>
        <w:right w:val="none" w:sz="0" w:space="0" w:color="auto"/>
      </w:divBdr>
    </w:div>
    <w:div w:id="1282416331">
      <w:bodyDiv w:val="1"/>
      <w:marLeft w:val="0"/>
      <w:marRight w:val="0"/>
      <w:marTop w:val="0"/>
      <w:marBottom w:val="0"/>
      <w:divBdr>
        <w:top w:val="none" w:sz="0" w:space="0" w:color="auto"/>
        <w:left w:val="none" w:sz="0" w:space="0" w:color="auto"/>
        <w:bottom w:val="none" w:sz="0" w:space="0" w:color="auto"/>
        <w:right w:val="none" w:sz="0" w:space="0" w:color="auto"/>
      </w:divBdr>
    </w:div>
    <w:div w:id="1884975866">
      <w:bodyDiv w:val="1"/>
      <w:marLeft w:val="0"/>
      <w:marRight w:val="0"/>
      <w:marTop w:val="0"/>
      <w:marBottom w:val="0"/>
      <w:divBdr>
        <w:top w:val="none" w:sz="0" w:space="0" w:color="auto"/>
        <w:left w:val="none" w:sz="0" w:space="0" w:color="auto"/>
        <w:bottom w:val="none" w:sz="0" w:space="0" w:color="auto"/>
        <w:right w:val="none" w:sz="0" w:space="0" w:color="auto"/>
      </w:divBdr>
    </w:div>
    <w:div w:id="2046173923">
      <w:bodyDiv w:val="1"/>
      <w:marLeft w:val="0"/>
      <w:marRight w:val="0"/>
      <w:marTop w:val="0"/>
      <w:marBottom w:val="0"/>
      <w:divBdr>
        <w:top w:val="none" w:sz="0" w:space="0" w:color="auto"/>
        <w:left w:val="none" w:sz="0" w:space="0" w:color="auto"/>
        <w:bottom w:val="none" w:sz="0" w:space="0" w:color="auto"/>
        <w:right w:val="none" w:sz="0" w:space="0" w:color="auto"/>
      </w:divBdr>
    </w:div>
    <w:div w:id="2102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042-9394361" TargetMode="External"/><Relationship Id="rId18" Type="http://schemas.openxmlformats.org/officeDocument/2006/relationships/footer" Target="footer2.xml"/><Relationship Id="rId26" Type="http://schemas.microsoft.com/office/2007/relationships/stylesWithEffects" Target="stylesWithEffect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orcanludden@louthcoco.i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l:%20042-9392986"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erardmcgahey@louthcoco.i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IQ-GG-Training\Intact%20iQ%20Training%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ED1499FB4DFB4ABA5E9816FF3330FC" ma:contentTypeVersion="9" ma:contentTypeDescription="Create a new document." ma:contentTypeScope="" ma:versionID="fe753b0f18eab20d9ce63262ee3af977">
  <xsd:schema xmlns:xsd="http://www.w3.org/2001/XMLSchema" xmlns:p="http://schemas.microsoft.com/office/2006/metadata/properties" xmlns:ns1="http://schemas.microsoft.com/sharepoint/v3" xmlns:ns2="e4c10c64-e10f-4604-a97d-588304b1e51f" targetNamespace="http://schemas.microsoft.com/office/2006/metadata/properties" ma:root="true" ma:fieldsID="240611c89d38aa1a1e9bac9062086e02" ns1:_="" ns2:_="">
    <xsd:import namespace="http://schemas.microsoft.com/sharepoint/v3"/>
    <xsd:import namespace="e4c10c64-e10f-4604-a97d-588304b1e51f"/>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Target_x0020_Audience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9" nillable="true" ma:displayName="E-Mail Sender" ma:hidden="true" ma:internalName="EmailSender">
      <xsd:simpleType>
        <xsd:restriction base="dms:Note"/>
      </xsd:simpleType>
    </xsd:element>
    <xsd:element name="EmailTo" ma:index="10" nillable="true" ma:displayName="E-Mail To" ma:hidden="true" ma:internalName="EmailTo">
      <xsd:simpleType>
        <xsd:restriction base="dms:Note"/>
      </xsd:simpleType>
    </xsd:element>
    <xsd:element name="EmailCc" ma:index="11" nillable="true" ma:displayName="E-Mail Cc" ma:hidden="true" ma:internalName="EmailCc">
      <xsd:simpleType>
        <xsd:restriction base="dms:Note"/>
      </xsd:simpleType>
    </xsd:element>
    <xsd:element name="EmailFrom" ma:index="12" nillable="true" ma:displayName="E-Mail From" ma:hidden="true" ma:internalName="EmailFrom">
      <xsd:simpleType>
        <xsd:restriction base="dms:Text"/>
      </xsd:simpleType>
    </xsd:element>
    <xsd:element name="EmailSubject" ma:index="13"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e4c10c64-e10f-4604-a97d-588304b1e51f" elementFormDefault="qualified">
    <xsd:import namespace="http://schemas.microsoft.com/office/2006/documentManagement/types"/>
    <xsd:element name="Target_x0020_Audiences" ma:index="15" nillable="true" ma:displayName="Target Audiences" ma:description="Test for Procurement"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EmailTo xmlns="http://schemas.microsoft.com/sharepoint/v3" xsi:nil="true"/>
    <Target_x0020_Audiences xmlns="e4c10c64-e10f-4604-a97d-588304b1e51f"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65EBF-0003-4168-86F5-DEB70DF20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c10c64-e10f-4604-a97d-588304b1e51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2907648-06D4-41E5-A9EB-6260EF7901D6}">
  <ds:schemaRefs>
    <ds:schemaRef ds:uri="http://schemas.microsoft.com/sharepoint/v3/contenttype/forms"/>
  </ds:schemaRefs>
</ds:datastoreItem>
</file>

<file path=customXml/itemProps3.xml><?xml version="1.0" encoding="utf-8"?>
<ds:datastoreItem xmlns:ds="http://schemas.openxmlformats.org/officeDocument/2006/customXml" ds:itemID="{EAF87652-C4AD-4DAA-927B-75E2A96C8F98}">
  <ds:schemaRefs>
    <ds:schemaRef ds:uri="http://schemas.microsoft.com/office/2006/metadata/properties"/>
    <ds:schemaRef ds:uri="http://schemas.microsoft.com/sharepoint/v3"/>
    <ds:schemaRef ds:uri="e4c10c64-e10f-4604-a97d-588304b1e51f"/>
  </ds:schemaRefs>
</ds:datastoreItem>
</file>

<file path=customXml/itemProps4.xml><?xml version="1.0" encoding="utf-8"?>
<ds:datastoreItem xmlns:ds="http://schemas.openxmlformats.org/officeDocument/2006/customXml" ds:itemID="{E319F1EB-E6E9-4EA2-AE07-918B9BCAF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Intact iQ Training Guide Template</Template>
  <TotalTime>0</TotalTime>
  <Pages>3</Pages>
  <Words>314</Words>
  <Characters>1795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LCC Report Document Template</vt:lpstr>
    </vt:vector>
  </TitlesOfParts>
  <Company>HP</Company>
  <LinksUpToDate>false</LinksUpToDate>
  <CharactersWithSpaces>2105</CharactersWithSpaces>
  <SharedDoc>false</SharedDoc>
  <HLinks>
    <vt:vector size="6" baseType="variant">
      <vt:variant>
        <vt:i4>4128795</vt:i4>
      </vt:variant>
      <vt:variant>
        <vt:i4>3</vt:i4>
      </vt:variant>
      <vt:variant>
        <vt:i4>0</vt:i4>
      </vt:variant>
      <vt:variant>
        <vt:i4>5</vt:i4>
      </vt:variant>
      <vt:variant>
        <vt:lpwstr>mailto:info@intact.ie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LCC Report Document Template</dc:title>
  <dc:creator>Gerry</dc:creator>
  <cp:lastModifiedBy>gmcgahey</cp:lastModifiedBy>
  <cp:revision>2</cp:revision>
  <cp:lastPrinted>2017-08-29T12:01:00Z</cp:lastPrinted>
  <dcterms:created xsi:type="dcterms:W3CDTF">2018-10-12T14:57:00Z</dcterms:created>
  <dcterms:modified xsi:type="dcterms:W3CDTF">2018-10-12T14:57:00Z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0x01010096ED1499FB4DFB4ABA5E9816FF3330FC</vt:lpwstr>
  </property>
</Properties>
</file>