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CA7" w:rsidRPr="00EB6582" w:rsidRDefault="00185CA7" w:rsidP="00185CA7">
      <w:pPr>
        <w:jc w:val="center"/>
        <w:rPr>
          <w:rFonts w:ascii="Arial" w:hAnsi="Arial" w:cs="Arial"/>
          <w:b/>
          <w:sz w:val="36"/>
          <w:szCs w:val="28"/>
        </w:rPr>
      </w:pPr>
      <w:r w:rsidRPr="00EB6582">
        <w:rPr>
          <w:rFonts w:ascii="Arial" w:hAnsi="Arial" w:cs="Arial"/>
          <w:b/>
          <w:sz w:val="36"/>
          <w:szCs w:val="28"/>
        </w:rPr>
        <w:t>Louth Volunteer Supports Initiative Guidelines</w:t>
      </w:r>
    </w:p>
    <w:p w:rsidR="00185CA7" w:rsidRDefault="00185CA7" w:rsidP="00185CA7">
      <w:pPr>
        <w:rPr>
          <w:rFonts w:ascii="Arial" w:hAnsi="Arial" w:cs="Arial"/>
          <w:sz w:val="24"/>
        </w:rPr>
      </w:pPr>
      <w:r>
        <w:rPr>
          <w:rFonts w:ascii="Arial" w:hAnsi="Arial" w:cs="Arial"/>
          <w:sz w:val="24"/>
        </w:rPr>
        <w:t xml:space="preserve">The volunteer supports initiative aims to successfully increase the number of people of all ages playing a leadership role in developing sports and physical activity in their communities. This will be done through the delivery of training and education courses to support volunteers in their development as community leaders/coaches of sport and physical activity. </w:t>
      </w:r>
    </w:p>
    <w:p w:rsidR="00185CA7" w:rsidRDefault="00185CA7" w:rsidP="00185CA7">
      <w:pPr>
        <w:rPr>
          <w:rFonts w:ascii="Arial" w:hAnsi="Arial" w:cs="Arial"/>
          <w:sz w:val="24"/>
        </w:rPr>
      </w:pPr>
      <w:r>
        <w:rPr>
          <w:rFonts w:ascii="Arial" w:hAnsi="Arial" w:cs="Arial"/>
          <w:sz w:val="24"/>
        </w:rPr>
        <w:t xml:space="preserve">Louth LSP will provide this opportunity for assistance in training and education for individuals or clubs by providing 50% of the total cost of the course.  </w:t>
      </w:r>
    </w:p>
    <w:p w:rsidR="00185CA7" w:rsidRDefault="00185CA7" w:rsidP="00185CA7">
      <w:pPr>
        <w:rPr>
          <w:rFonts w:ascii="Arial" w:hAnsi="Arial" w:cs="Arial"/>
          <w:sz w:val="24"/>
        </w:rPr>
      </w:pPr>
      <w:r>
        <w:rPr>
          <w:rFonts w:ascii="Arial" w:hAnsi="Arial" w:cs="Arial"/>
          <w:sz w:val="24"/>
        </w:rPr>
        <w:t>You are eligible to apply for funding once you meet either 1 or 2 of the main requirements:</w:t>
      </w:r>
    </w:p>
    <w:p w:rsidR="00185CA7" w:rsidRPr="00180C15" w:rsidRDefault="00185CA7" w:rsidP="00185CA7">
      <w:pPr>
        <w:pStyle w:val="ListParagraph"/>
        <w:numPr>
          <w:ilvl w:val="0"/>
          <w:numId w:val="31"/>
        </w:numPr>
        <w:suppressAutoHyphens w:val="0"/>
        <w:spacing w:after="200" w:line="276" w:lineRule="auto"/>
        <w:jc w:val="left"/>
        <w:rPr>
          <w:rFonts w:ascii="Arial" w:hAnsi="Arial" w:cs="Arial"/>
          <w:sz w:val="24"/>
        </w:rPr>
      </w:pPr>
      <w:r w:rsidRPr="00180C15">
        <w:rPr>
          <w:rFonts w:ascii="Arial" w:hAnsi="Arial" w:cs="Arial"/>
          <w:sz w:val="24"/>
        </w:rPr>
        <w:t>You or your club must be within a disadvantaged area to be considered for support (</w:t>
      </w:r>
      <w:r>
        <w:rPr>
          <w:rFonts w:ascii="Arial" w:hAnsi="Arial" w:cs="Arial"/>
          <w:sz w:val="24"/>
        </w:rPr>
        <w:t>areas</w:t>
      </w:r>
      <w:r w:rsidRPr="00180C15">
        <w:rPr>
          <w:rFonts w:ascii="Arial" w:hAnsi="Arial" w:cs="Arial"/>
          <w:sz w:val="24"/>
        </w:rPr>
        <w:t xml:space="preserve"> listed below)</w:t>
      </w:r>
    </w:p>
    <w:p w:rsidR="00185CA7" w:rsidRPr="00180C15" w:rsidRDefault="00185CA7" w:rsidP="00185CA7">
      <w:pPr>
        <w:pStyle w:val="ListParagraph"/>
        <w:rPr>
          <w:rFonts w:ascii="Arial" w:hAnsi="Arial" w:cs="Arial"/>
          <w:sz w:val="24"/>
        </w:rPr>
      </w:pPr>
    </w:p>
    <w:p w:rsidR="00185CA7" w:rsidRDefault="00185CA7" w:rsidP="00185CA7">
      <w:pPr>
        <w:pStyle w:val="ListParagraph"/>
        <w:numPr>
          <w:ilvl w:val="0"/>
          <w:numId w:val="31"/>
        </w:numPr>
        <w:suppressAutoHyphens w:val="0"/>
        <w:spacing w:after="200" w:line="276" w:lineRule="auto"/>
        <w:jc w:val="left"/>
        <w:rPr>
          <w:rFonts w:ascii="Arial" w:hAnsi="Arial" w:cs="Arial"/>
          <w:sz w:val="24"/>
        </w:rPr>
      </w:pPr>
      <w:r>
        <w:rPr>
          <w:rFonts w:ascii="Arial" w:hAnsi="Arial" w:cs="Arial"/>
          <w:sz w:val="24"/>
        </w:rPr>
        <w:t>You or your club are working or intend to work with people with disabilities to</w:t>
      </w:r>
      <w:r w:rsidRPr="00180C15">
        <w:rPr>
          <w:rFonts w:ascii="Arial" w:hAnsi="Arial" w:cs="Arial"/>
          <w:sz w:val="24"/>
        </w:rPr>
        <w:t xml:space="preserve"> be considered for support</w:t>
      </w:r>
      <w:r>
        <w:rPr>
          <w:rFonts w:ascii="Arial" w:hAnsi="Arial" w:cs="Arial"/>
          <w:sz w:val="24"/>
        </w:rPr>
        <w:t>.</w:t>
      </w:r>
    </w:p>
    <w:p w:rsidR="00185CA7" w:rsidRPr="0007370B" w:rsidRDefault="00185CA7" w:rsidP="00185CA7">
      <w:pPr>
        <w:spacing w:before="100" w:beforeAutospacing="1" w:after="100" w:afterAutospacing="1" w:line="240" w:lineRule="auto"/>
        <w:rPr>
          <w:rFonts w:ascii="Arial" w:hAnsi="Arial" w:cs="Arial"/>
          <w:color w:val="000000"/>
          <w:sz w:val="24"/>
          <w:lang w:eastAsia="en-IE"/>
        </w:rPr>
      </w:pPr>
      <w:r w:rsidRPr="00180C15">
        <w:rPr>
          <w:rFonts w:ascii="Arial" w:hAnsi="Arial" w:cs="Arial"/>
          <w:b/>
          <w:bCs/>
          <w:color w:val="000000"/>
          <w:sz w:val="24"/>
          <w:lang w:eastAsia="en-IE"/>
        </w:rPr>
        <w:t>Eligible Courses (may include):</w:t>
      </w:r>
    </w:p>
    <w:p w:rsidR="00185CA7" w:rsidRPr="0007370B"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 xml:space="preserve">Sports specific Coach Education (e.g. Athletics, Basketball, Gaelic, </w:t>
      </w:r>
      <w:proofErr w:type="gramStart"/>
      <w:r w:rsidRPr="0007370B">
        <w:rPr>
          <w:rFonts w:ascii="Arial" w:hAnsi="Arial" w:cs="Arial"/>
          <w:color w:val="000000"/>
          <w:sz w:val="24"/>
          <w:lang w:eastAsia="en-IE"/>
        </w:rPr>
        <w:t>Soc</w:t>
      </w:r>
      <w:r w:rsidRPr="00180C15">
        <w:rPr>
          <w:rFonts w:ascii="Arial" w:hAnsi="Arial" w:cs="Arial"/>
          <w:color w:val="000000"/>
          <w:sz w:val="24"/>
          <w:lang w:eastAsia="en-IE"/>
        </w:rPr>
        <w:t>c</w:t>
      </w:r>
      <w:r w:rsidRPr="0007370B">
        <w:rPr>
          <w:rFonts w:ascii="Arial" w:hAnsi="Arial" w:cs="Arial"/>
          <w:color w:val="000000"/>
          <w:sz w:val="24"/>
          <w:lang w:eastAsia="en-IE"/>
        </w:rPr>
        <w:t>er</w:t>
      </w:r>
      <w:proofErr w:type="gramEnd"/>
      <w:r w:rsidRPr="0007370B">
        <w:rPr>
          <w:rFonts w:ascii="Arial" w:hAnsi="Arial" w:cs="Arial"/>
          <w:color w:val="000000"/>
          <w:sz w:val="24"/>
          <w:lang w:eastAsia="en-IE"/>
        </w:rPr>
        <w:t>).</w:t>
      </w:r>
      <w:r w:rsidRPr="00180C15">
        <w:rPr>
          <w:rFonts w:ascii="Arial" w:hAnsi="Arial" w:cs="Arial"/>
          <w:color w:val="000000"/>
          <w:sz w:val="24"/>
          <w:lang w:eastAsia="en-IE"/>
        </w:rPr>
        <w:t xml:space="preserve"> </w:t>
      </w:r>
    </w:p>
    <w:p w:rsidR="00185CA7" w:rsidRPr="0007370B"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Committee and / or Volunteer education, Administration &amp; management courses</w:t>
      </w:r>
    </w:p>
    <w:p w:rsidR="00185CA7" w:rsidRPr="00180C15"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Generic courses outlined on application form, Child Protection, First Aid, Sport Leader Award etc</w:t>
      </w:r>
    </w:p>
    <w:p w:rsidR="00185CA7" w:rsidRPr="0007370B"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180C15">
        <w:rPr>
          <w:rFonts w:ascii="Arial" w:hAnsi="Arial" w:cs="Arial"/>
          <w:color w:val="000000"/>
          <w:sz w:val="24"/>
          <w:lang w:eastAsia="en-IE"/>
        </w:rPr>
        <w:t>Personal Development (leadership roles, governance, organizational skills, building self-esteem and confidence etc )</w:t>
      </w:r>
    </w:p>
    <w:p w:rsidR="00185CA7" w:rsidRPr="0007370B"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Accredited courses by NCTC or NGB</w:t>
      </w:r>
    </w:p>
    <w:p w:rsidR="00185CA7" w:rsidRPr="0007370B"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Applicants who have a bona fide youth structure in place</w:t>
      </w:r>
    </w:p>
    <w:p w:rsidR="00185CA7" w:rsidRPr="0007370B" w:rsidRDefault="00185CA7" w:rsidP="00185CA7">
      <w:pPr>
        <w:numPr>
          <w:ilvl w:val="0"/>
          <w:numId w:val="29"/>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 xml:space="preserve">Applicants from club/organizations within Co </w:t>
      </w:r>
      <w:r w:rsidRPr="00180C15">
        <w:rPr>
          <w:rFonts w:ascii="Arial" w:hAnsi="Arial" w:cs="Arial"/>
          <w:color w:val="000000"/>
          <w:sz w:val="24"/>
          <w:lang w:eastAsia="en-IE"/>
        </w:rPr>
        <w:t>Louth</w:t>
      </w:r>
    </w:p>
    <w:p w:rsidR="00185CA7" w:rsidRPr="0007370B" w:rsidRDefault="00185CA7" w:rsidP="00185CA7">
      <w:pPr>
        <w:spacing w:before="100" w:beforeAutospacing="1" w:after="100" w:afterAutospacing="1" w:line="240" w:lineRule="auto"/>
        <w:rPr>
          <w:rFonts w:ascii="Arial" w:hAnsi="Arial" w:cs="Arial"/>
          <w:color w:val="000000"/>
          <w:sz w:val="24"/>
          <w:lang w:eastAsia="en-IE"/>
        </w:rPr>
      </w:pPr>
      <w:r w:rsidRPr="00180C15">
        <w:rPr>
          <w:rFonts w:ascii="Arial" w:hAnsi="Arial" w:cs="Arial"/>
          <w:b/>
          <w:bCs/>
          <w:color w:val="000000"/>
          <w:sz w:val="24"/>
          <w:lang w:eastAsia="en-IE"/>
        </w:rPr>
        <w:t>Ineligible Courses (will include):</w:t>
      </w:r>
    </w:p>
    <w:p w:rsidR="00185CA7" w:rsidRPr="0007370B" w:rsidRDefault="00185CA7" w:rsidP="00185CA7">
      <w:pPr>
        <w:numPr>
          <w:ilvl w:val="0"/>
          <w:numId w:val="30"/>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Courses outside Ireland</w:t>
      </w:r>
    </w:p>
    <w:p w:rsidR="00185CA7" w:rsidRPr="0007370B" w:rsidRDefault="00185CA7" w:rsidP="00185CA7">
      <w:pPr>
        <w:numPr>
          <w:ilvl w:val="0"/>
          <w:numId w:val="30"/>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 xml:space="preserve">Sport related courses delivered by bodies not recognized under the National Coaching Development </w:t>
      </w:r>
      <w:proofErr w:type="spellStart"/>
      <w:r w:rsidRPr="0007370B">
        <w:rPr>
          <w:rFonts w:ascii="Arial" w:hAnsi="Arial" w:cs="Arial"/>
          <w:color w:val="000000"/>
          <w:sz w:val="24"/>
          <w:lang w:eastAsia="en-IE"/>
        </w:rPr>
        <w:t>Programme</w:t>
      </w:r>
      <w:proofErr w:type="spellEnd"/>
      <w:r w:rsidRPr="0007370B">
        <w:rPr>
          <w:rFonts w:ascii="Arial" w:hAnsi="Arial" w:cs="Arial"/>
          <w:color w:val="000000"/>
          <w:sz w:val="24"/>
          <w:lang w:eastAsia="en-IE"/>
        </w:rPr>
        <w:t xml:space="preserve"> or by the National Governing Bodies of Sport (NGB's) if one exists.</w:t>
      </w:r>
    </w:p>
    <w:p w:rsidR="00185CA7" w:rsidRPr="0007370B" w:rsidRDefault="00185CA7" w:rsidP="00185CA7">
      <w:pPr>
        <w:numPr>
          <w:ilvl w:val="0"/>
          <w:numId w:val="30"/>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Generic sports courses delivered by a non-recognized agency</w:t>
      </w:r>
    </w:p>
    <w:p w:rsidR="00185CA7" w:rsidRPr="0007370B" w:rsidRDefault="00185CA7" w:rsidP="00185CA7">
      <w:pPr>
        <w:numPr>
          <w:ilvl w:val="0"/>
          <w:numId w:val="30"/>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Day to day running costs (</w:t>
      </w:r>
      <w:proofErr w:type="spellStart"/>
      <w:r w:rsidRPr="0007370B">
        <w:rPr>
          <w:rFonts w:ascii="Arial" w:hAnsi="Arial" w:cs="Arial"/>
          <w:color w:val="000000"/>
          <w:sz w:val="24"/>
          <w:lang w:eastAsia="en-IE"/>
        </w:rPr>
        <w:t>e.g</w:t>
      </w:r>
      <w:proofErr w:type="spellEnd"/>
      <w:r w:rsidRPr="0007370B">
        <w:rPr>
          <w:rFonts w:ascii="Arial" w:hAnsi="Arial" w:cs="Arial"/>
          <w:color w:val="000000"/>
          <w:sz w:val="24"/>
          <w:lang w:eastAsia="en-IE"/>
        </w:rPr>
        <w:t xml:space="preserve"> insurance, transport)</w:t>
      </w:r>
    </w:p>
    <w:p w:rsidR="00185CA7" w:rsidRPr="0007370B" w:rsidRDefault="00185CA7" w:rsidP="00185CA7">
      <w:pPr>
        <w:numPr>
          <w:ilvl w:val="0"/>
          <w:numId w:val="30"/>
        </w:numPr>
        <w:suppressAutoHyphens w:val="0"/>
        <w:spacing w:before="100" w:beforeAutospacing="1" w:after="100" w:afterAutospacing="1" w:line="240" w:lineRule="auto"/>
        <w:jc w:val="left"/>
        <w:rPr>
          <w:rFonts w:ascii="Arial" w:hAnsi="Arial" w:cs="Arial"/>
          <w:color w:val="000000"/>
          <w:sz w:val="24"/>
          <w:lang w:eastAsia="en-IE"/>
        </w:rPr>
      </w:pPr>
      <w:r w:rsidRPr="0007370B">
        <w:rPr>
          <w:rFonts w:ascii="Arial" w:hAnsi="Arial" w:cs="Arial"/>
          <w:color w:val="000000"/>
          <w:sz w:val="24"/>
          <w:lang w:eastAsia="en-IE"/>
        </w:rPr>
        <w:t xml:space="preserve">Courses not directly </w:t>
      </w:r>
      <w:r w:rsidRPr="00180C15">
        <w:rPr>
          <w:rFonts w:ascii="Arial" w:hAnsi="Arial" w:cs="Arial"/>
          <w:color w:val="000000"/>
          <w:sz w:val="24"/>
          <w:lang w:eastAsia="en-IE"/>
        </w:rPr>
        <w:t>related</w:t>
      </w:r>
      <w:r w:rsidRPr="0007370B">
        <w:rPr>
          <w:rFonts w:ascii="Arial" w:hAnsi="Arial" w:cs="Arial"/>
          <w:color w:val="000000"/>
          <w:sz w:val="24"/>
          <w:lang w:eastAsia="en-IE"/>
        </w:rPr>
        <w:t xml:space="preserve"> to applicant club/ organization e.g. team building.</w:t>
      </w:r>
    </w:p>
    <w:p w:rsidR="00185CA7" w:rsidRPr="009C7F31" w:rsidRDefault="00185CA7" w:rsidP="00185CA7">
      <w:pPr>
        <w:shd w:val="clear" w:color="auto" w:fill="FFFFFF" w:themeFill="background1"/>
        <w:spacing w:line="240" w:lineRule="auto"/>
        <w:rPr>
          <w:rFonts w:ascii="Arial" w:hAnsi="Arial" w:cs="Arial"/>
          <w:sz w:val="24"/>
        </w:rPr>
      </w:pPr>
    </w:p>
    <w:p w:rsidR="003B3A1B" w:rsidRPr="003B3A1B" w:rsidRDefault="004621CF" w:rsidP="002126A1">
      <w:pPr>
        <w:pStyle w:val="Heading1"/>
        <w:spacing w:line="240" w:lineRule="auto"/>
        <w:jc w:val="center"/>
        <w:rPr>
          <w:b/>
          <w:sz w:val="48"/>
        </w:rPr>
      </w:pPr>
      <w:r w:rsidRPr="003B3A1B">
        <w:rPr>
          <w:b/>
          <w:sz w:val="48"/>
        </w:rPr>
        <w:lastRenderedPageBreak/>
        <w:t>L</w:t>
      </w:r>
      <w:r w:rsidR="001830E6" w:rsidRPr="003B3A1B">
        <w:rPr>
          <w:b/>
          <w:sz w:val="48"/>
        </w:rPr>
        <w:t xml:space="preserve">outh Sports </w:t>
      </w:r>
      <w:r w:rsidR="00687405">
        <w:rPr>
          <w:b/>
          <w:sz w:val="48"/>
        </w:rPr>
        <w:t>Partnership</w:t>
      </w:r>
    </w:p>
    <w:p w:rsidR="007924AE" w:rsidRPr="00BD53F3" w:rsidRDefault="00D23888" w:rsidP="00BD53F3">
      <w:pPr>
        <w:pStyle w:val="Heading1"/>
        <w:shd w:val="clear" w:color="auto" w:fill="FFFFFF" w:themeFill="background1"/>
        <w:spacing w:line="240" w:lineRule="auto"/>
        <w:jc w:val="center"/>
        <w:rPr>
          <w:color w:val="595959" w:themeColor="text1" w:themeTint="A6"/>
          <w:sz w:val="40"/>
        </w:rPr>
      </w:pPr>
      <w:r w:rsidRPr="00BD53F3">
        <w:rPr>
          <w:color w:val="595959" w:themeColor="text1" w:themeTint="A6"/>
          <w:sz w:val="40"/>
        </w:rPr>
        <w:t>Volunteer Supports Initiative</w:t>
      </w:r>
      <w:r w:rsidR="00185CA7">
        <w:rPr>
          <w:color w:val="595959" w:themeColor="text1" w:themeTint="A6"/>
          <w:sz w:val="40"/>
        </w:rPr>
        <w:t xml:space="preserve"> Application Form</w:t>
      </w:r>
    </w:p>
    <w:p w:rsidR="00D23888" w:rsidRPr="00D23888" w:rsidRDefault="00D23888" w:rsidP="00D23888"/>
    <w:p w:rsidR="001830E6" w:rsidRPr="001830E6" w:rsidRDefault="001830E6" w:rsidP="001830E6"/>
    <w:tbl>
      <w:tblPr>
        <w:tblStyle w:val="TableGrid"/>
        <w:tblW w:w="0" w:type="auto"/>
        <w:tblLook w:val="04A0"/>
      </w:tblPr>
      <w:tblGrid>
        <w:gridCol w:w="3510"/>
        <w:gridCol w:w="6910"/>
      </w:tblGrid>
      <w:tr w:rsidR="001830E6" w:rsidTr="00562652">
        <w:tc>
          <w:tcPr>
            <w:tcW w:w="10420" w:type="dxa"/>
            <w:gridSpan w:val="2"/>
            <w:shd w:val="clear" w:color="auto" w:fill="FFC000"/>
            <w:vAlign w:val="center"/>
          </w:tcPr>
          <w:p w:rsidR="001830E6" w:rsidRPr="004761EC" w:rsidRDefault="00D23888" w:rsidP="00562652">
            <w:pPr>
              <w:pStyle w:val="TOC1"/>
              <w:rPr>
                <w:b/>
              </w:rPr>
            </w:pPr>
            <w:r w:rsidRPr="004761EC">
              <w:rPr>
                <w:b/>
              </w:rPr>
              <w:t>Applicant details</w:t>
            </w:r>
          </w:p>
        </w:tc>
      </w:tr>
      <w:tr w:rsidR="00DC7C6A" w:rsidTr="00BD53F3">
        <w:tc>
          <w:tcPr>
            <w:tcW w:w="3510" w:type="dxa"/>
            <w:shd w:val="clear" w:color="auto" w:fill="595959" w:themeFill="text1" w:themeFillTint="A6"/>
            <w:vAlign w:val="center"/>
          </w:tcPr>
          <w:p w:rsidR="00DC7C6A" w:rsidRPr="004761EC" w:rsidRDefault="00185CA7" w:rsidP="00562652">
            <w:pPr>
              <w:pStyle w:val="TOC1"/>
              <w:rPr>
                <w:b/>
                <w:color w:val="FFFFFF" w:themeColor="background1"/>
                <w:sz w:val="26"/>
              </w:rPr>
            </w:pPr>
            <w:r>
              <w:rPr>
                <w:b/>
                <w:color w:val="FFFFFF" w:themeColor="background1"/>
                <w:sz w:val="26"/>
              </w:rPr>
              <w:t xml:space="preserve">Contact </w:t>
            </w:r>
            <w:r w:rsidR="001830E6" w:rsidRPr="004761EC">
              <w:rPr>
                <w:b/>
                <w:color w:val="FFFFFF" w:themeColor="background1"/>
                <w:sz w:val="26"/>
              </w:rPr>
              <w:t>Name</w:t>
            </w:r>
          </w:p>
        </w:tc>
        <w:tc>
          <w:tcPr>
            <w:tcW w:w="6910" w:type="dxa"/>
            <w:vAlign w:val="center"/>
          </w:tcPr>
          <w:p w:rsidR="00DC7C6A" w:rsidRDefault="00DC7C6A" w:rsidP="00562652">
            <w:pPr>
              <w:pStyle w:val="TOC1"/>
            </w:pPr>
          </w:p>
          <w:p w:rsidR="00185CA7" w:rsidRPr="00185CA7" w:rsidRDefault="00185CA7" w:rsidP="00185CA7"/>
        </w:tc>
      </w:tr>
      <w:tr w:rsidR="001830E6" w:rsidTr="00BD53F3">
        <w:tc>
          <w:tcPr>
            <w:tcW w:w="3510" w:type="dxa"/>
            <w:shd w:val="clear" w:color="auto" w:fill="595959" w:themeFill="text1" w:themeFillTint="A6"/>
            <w:vAlign w:val="center"/>
          </w:tcPr>
          <w:p w:rsidR="001830E6" w:rsidRPr="004761EC" w:rsidRDefault="00185CA7" w:rsidP="00562652">
            <w:pPr>
              <w:pStyle w:val="TOC1"/>
              <w:rPr>
                <w:b/>
                <w:color w:val="FFFFFF" w:themeColor="background1"/>
                <w:sz w:val="26"/>
              </w:rPr>
            </w:pPr>
            <w:r>
              <w:rPr>
                <w:b/>
                <w:color w:val="FFFFFF" w:themeColor="background1"/>
                <w:sz w:val="26"/>
              </w:rPr>
              <w:t xml:space="preserve">Club Name &amp; </w:t>
            </w:r>
            <w:r w:rsidR="001830E6" w:rsidRPr="004761EC">
              <w:rPr>
                <w:b/>
                <w:color w:val="FFFFFF" w:themeColor="background1"/>
                <w:sz w:val="26"/>
              </w:rPr>
              <w:t>Address</w:t>
            </w:r>
          </w:p>
        </w:tc>
        <w:tc>
          <w:tcPr>
            <w:tcW w:w="6910" w:type="dxa"/>
            <w:vAlign w:val="center"/>
          </w:tcPr>
          <w:p w:rsidR="001830E6" w:rsidRPr="00562652" w:rsidRDefault="001830E6" w:rsidP="00562652">
            <w:pPr>
              <w:pStyle w:val="TOC1"/>
            </w:pPr>
          </w:p>
          <w:p w:rsidR="001830E6" w:rsidRDefault="001830E6" w:rsidP="002126A1">
            <w:pPr>
              <w:jc w:val="center"/>
              <w:rPr>
                <w:sz w:val="26"/>
              </w:rPr>
            </w:pPr>
          </w:p>
          <w:p w:rsidR="00185CA7" w:rsidRPr="00562652" w:rsidRDefault="00185CA7" w:rsidP="002126A1">
            <w:pPr>
              <w:jc w:val="center"/>
              <w:rPr>
                <w:sz w:val="26"/>
              </w:rPr>
            </w:pPr>
          </w:p>
          <w:p w:rsidR="001830E6" w:rsidRPr="00562652" w:rsidRDefault="001830E6" w:rsidP="002126A1">
            <w:pPr>
              <w:jc w:val="center"/>
              <w:rPr>
                <w:sz w:val="26"/>
              </w:rPr>
            </w:pPr>
          </w:p>
        </w:tc>
      </w:tr>
      <w:tr w:rsidR="00D23888" w:rsidTr="00BD53F3">
        <w:tc>
          <w:tcPr>
            <w:tcW w:w="3510" w:type="dxa"/>
            <w:shd w:val="clear" w:color="auto" w:fill="595959" w:themeFill="text1" w:themeFillTint="A6"/>
            <w:vAlign w:val="center"/>
          </w:tcPr>
          <w:p w:rsidR="00D23888" w:rsidRPr="004761EC" w:rsidRDefault="00D23888" w:rsidP="00562652">
            <w:pPr>
              <w:pStyle w:val="TOC1"/>
              <w:rPr>
                <w:b/>
                <w:color w:val="FFFFFF" w:themeColor="background1"/>
                <w:sz w:val="26"/>
              </w:rPr>
            </w:pPr>
            <w:r w:rsidRPr="004761EC">
              <w:rPr>
                <w:b/>
                <w:color w:val="FFFFFF" w:themeColor="background1"/>
                <w:sz w:val="26"/>
              </w:rPr>
              <w:t>Email address</w:t>
            </w:r>
          </w:p>
        </w:tc>
        <w:tc>
          <w:tcPr>
            <w:tcW w:w="6910" w:type="dxa"/>
            <w:vAlign w:val="center"/>
          </w:tcPr>
          <w:p w:rsidR="00D23888" w:rsidRDefault="00D23888" w:rsidP="00562652">
            <w:pPr>
              <w:pStyle w:val="TOC1"/>
            </w:pPr>
          </w:p>
          <w:p w:rsidR="00185CA7" w:rsidRPr="00185CA7" w:rsidRDefault="00185CA7" w:rsidP="00185CA7"/>
        </w:tc>
      </w:tr>
      <w:tr w:rsidR="00D23888" w:rsidTr="00BD53F3">
        <w:tc>
          <w:tcPr>
            <w:tcW w:w="3510" w:type="dxa"/>
            <w:shd w:val="clear" w:color="auto" w:fill="595959" w:themeFill="text1" w:themeFillTint="A6"/>
            <w:vAlign w:val="center"/>
          </w:tcPr>
          <w:p w:rsidR="00D23888" w:rsidRPr="004761EC" w:rsidRDefault="00D23888" w:rsidP="00562652">
            <w:pPr>
              <w:pStyle w:val="TOC1"/>
              <w:rPr>
                <w:b/>
                <w:color w:val="FFFFFF" w:themeColor="background1"/>
                <w:sz w:val="26"/>
              </w:rPr>
            </w:pPr>
            <w:r w:rsidRPr="004761EC">
              <w:rPr>
                <w:b/>
                <w:color w:val="FFFFFF" w:themeColor="background1"/>
                <w:sz w:val="26"/>
              </w:rPr>
              <w:t>Phone Number</w:t>
            </w:r>
          </w:p>
        </w:tc>
        <w:tc>
          <w:tcPr>
            <w:tcW w:w="6910" w:type="dxa"/>
            <w:vAlign w:val="center"/>
          </w:tcPr>
          <w:p w:rsidR="00D23888" w:rsidRDefault="00D23888" w:rsidP="00562652">
            <w:pPr>
              <w:pStyle w:val="TOC1"/>
            </w:pPr>
          </w:p>
          <w:p w:rsidR="00185CA7" w:rsidRPr="00185CA7" w:rsidRDefault="00185CA7" w:rsidP="00185CA7"/>
        </w:tc>
      </w:tr>
      <w:tr w:rsidR="00DC7C6A" w:rsidTr="00BD53F3">
        <w:trPr>
          <w:trHeight w:val="70"/>
        </w:trPr>
        <w:tc>
          <w:tcPr>
            <w:tcW w:w="3510" w:type="dxa"/>
            <w:shd w:val="clear" w:color="auto" w:fill="595959" w:themeFill="text1" w:themeFillTint="A6"/>
            <w:vAlign w:val="center"/>
          </w:tcPr>
          <w:p w:rsidR="00DC7C6A" w:rsidRPr="004761EC" w:rsidRDefault="001830E6" w:rsidP="00562652">
            <w:pPr>
              <w:pStyle w:val="TOC1"/>
              <w:rPr>
                <w:b/>
                <w:color w:val="FFFFFF" w:themeColor="background1"/>
                <w:sz w:val="26"/>
              </w:rPr>
            </w:pPr>
            <w:r w:rsidRPr="004761EC">
              <w:rPr>
                <w:b/>
                <w:color w:val="FFFFFF" w:themeColor="background1"/>
                <w:sz w:val="26"/>
              </w:rPr>
              <w:t>Type of Sporting Activity</w:t>
            </w:r>
          </w:p>
        </w:tc>
        <w:tc>
          <w:tcPr>
            <w:tcW w:w="6910" w:type="dxa"/>
            <w:vAlign w:val="center"/>
          </w:tcPr>
          <w:p w:rsidR="00DC7C6A" w:rsidRDefault="00DC7C6A" w:rsidP="00562652">
            <w:pPr>
              <w:pStyle w:val="TOC1"/>
            </w:pPr>
          </w:p>
          <w:p w:rsidR="00185CA7" w:rsidRPr="00185CA7" w:rsidRDefault="00185CA7" w:rsidP="00185CA7"/>
        </w:tc>
      </w:tr>
      <w:tr w:rsidR="00DC7C6A" w:rsidTr="00BD53F3">
        <w:tc>
          <w:tcPr>
            <w:tcW w:w="3510" w:type="dxa"/>
            <w:shd w:val="clear" w:color="auto" w:fill="595959" w:themeFill="text1" w:themeFillTint="A6"/>
            <w:vAlign w:val="center"/>
          </w:tcPr>
          <w:p w:rsidR="00DC7C6A" w:rsidRPr="004761EC" w:rsidRDefault="001830E6" w:rsidP="00562652">
            <w:pPr>
              <w:pStyle w:val="TOC1"/>
              <w:rPr>
                <w:b/>
                <w:color w:val="FFFFFF" w:themeColor="background1"/>
                <w:sz w:val="26"/>
              </w:rPr>
            </w:pPr>
            <w:r w:rsidRPr="004761EC">
              <w:rPr>
                <w:b/>
                <w:color w:val="FFFFFF" w:themeColor="background1"/>
                <w:sz w:val="26"/>
              </w:rPr>
              <w:t>National Governing Body to which club is affiliated:</w:t>
            </w:r>
          </w:p>
        </w:tc>
        <w:tc>
          <w:tcPr>
            <w:tcW w:w="6910" w:type="dxa"/>
            <w:vAlign w:val="center"/>
          </w:tcPr>
          <w:p w:rsidR="00DC7C6A" w:rsidRDefault="00DC7C6A" w:rsidP="00562652">
            <w:pPr>
              <w:pStyle w:val="TOC1"/>
            </w:pPr>
          </w:p>
          <w:p w:rsidR="00185CA7" w:rsidRPr="00185CA7" w:rsidRDefault="00185CA7" w:rsidP="00185CA7"/>
        </w:tc>
      </w:tr>
    </w:tbl>
    <w:p w:rsidR="007924AE" w:rsidRDefault="007924AE" w:rsidP="00562652">
      <w:pPr>
        <w:pStyle w:val="TOC1"/>
      </w:pPr>
    </w:p>
    <w:p w:rsidR="001830E6" w:rsidRDefault="001830E6" w:rsidP="001830E6"/>
    <w:p w:rsidR="00687405" w:rsidRDefault="00687405" w:rsidP="001830E6"/>
    <w:p w:rsidR="00687405" w:rsidRDefault="00687405" w:rsidP="001830E6"/>
    <w:p w:rsidR="00687405" w:rsidRDefault="00687405" w:rsidP="001830E6"/>
    <w:p w:rsidR="00687405" w:rsidRDefault="00687405" w:rsidP="001830E6"/>
    <w:p w:rsidR="00D1693F" w:rsidRDefault="00D1693F" w:rsidP="00CF50D3">
      <w:pPr>
        <w:suppressAutoHyphens w:val="0"/>
        <w:spacing w:after="0" w:line="240" w:lineRule="auto"/>
        <w:jc w:val="left"/>
      </w:pPr>
    </w:p>
    <w:tbl>
      <w:tblPr>
        <w:tblStyle w:val="TableGrid"/>
        <w:tblpPr w:leftFromText="180" w:rightFromText="180" w:vertAnchor="text" w:tblpY="1"/>
        <w:tblOverlap w:val="never"/>
        <w:tblW w:w="10006" w:type="dxa"/>
        <w:tblInd w:w="-176" w:type="dxa"/>
        <w:tblLook w:val="04A0"/>
      </w:tblPr>
      <w:tblGrid>
        <w:gridCol w:w="3930"/>
        <w:gridCol w:w="6076"/>
      </w:tblGrid>
      <w:tr w:rsidR="00D1693F" w:rsidTr="00BD53F3">
        <w:trPr>
          <w:trHeight w:val="606"/>
        </w:trPr>
        <w:tc>
          <w:tcPr>
            <w:tcW w:w="10006" w:type="dxa"/>
            <w:gridSpan w:val="2"/>
            <w:shd w:val="clear" w:color="auto" w:fill="FFC000"/>
          </w:tcPr>
          <w:p w:rsidR="00D1693F" w:rsidRPr="00BD53F3" w:rsidRDefault="00771796" w:rsidP="00882812">
            <w:pPr>
              <w:jc w:val="center"/>
              <w:rPr>
                <w:b/>
                <w:color w:val="000000" w:themeColor="text1"/>
              </w:rPr>
            </w:pPr>
            <w:r w:rsidRPr="00BD53F3">
              <w:rPr>
                <w:b/>
                <w:color w:val="000000" w:themeColor="text1"/>
                <w:sz w:val="26"/>
              </w:rPr>
              <w:t>Training Course Details</w:t>
            </w:r>
          </w:p>
        </w:tc>
      </w:tr>
      <w:tr w:rsidR="00D1693F" w:rsidTr="00BD53F3">
        <w:trPr>
          <w:trHeight w:val="526"/>
        </w:trPr>
        <w:tc>
          <w:tcPr>
            <w:tcW w:w="3930" w:type="dxa"/>
            <w:shd w:val="clear" w:color="auto" w:fill="595959" w:themeFill="text1" w:themeFillTint="A6"/>
          </w:tcPr>
          <w:p w:rsidR="00D1693F" w:rsidRPr="00562652" w:rsidRDefault="00D1693F" w:rsidP="00882812">
            <w:pPr>
              <w:rPr>
                <w:b/>
                <w:color w:val="FFFFFF" w:themeColor="background1"/>
                <w:szCs w:val="22"/>
              </w:rPr>
            </w:pPr>
            <w:bookmarkStart w:id="0" w:name="_GoBack"/>
            <w:bookmarkEnd w:id="0"/>
            <w:r w:rsidRPr="00562652">
              <w:rPr>
                <w:b/>
                <w:color w:val="FFFFFF" w:themeColor="background1"/>
                <w:szCs w:val="22"/>
              </w:rPr>
              <w:t xml:space="preserve">Name of </w:t>
            </w:r>
            <w:r w:rsidR="00771796" w:rsidRPr="00562652">
              <w:rPr>
                <w:b/>
                <w:color w:val="FFFFFF" w:themeColor="background1"/>
                <w:szCs w:val="22"/>
              </w:rPr>
              <w:t>training Course</w:t>
            </w:r>
          </w:p>
        </w:tc>
        <w:tc>
          <w:tcPr>
            <w:tcW w:w="6076" w:type="dxa"/>
            <w:shd w:val="clear" w:color="auto" w:fill="FFFFFF" w:themeFill="background1"/>
          </w:tcPr>
          <w:p w:rsidR="00D1693F" w:rsidRDefault="00D1693F" w:rsidP="00882812">
            <w:pPr>
              <w:rPr>
                <w:color w:val="000000" w:themeColor="text1"/>
              </w:rPr>
            </w:pPr>
          </w:p>
          <w:p w:rsidR="00185CA7" w:rsidRPr="00562652" w:rsidRDefault="00185CA7" w:rsidP="00882812">
            <w:pPr>
              <w:rPr>
                <w:color w:val="000000" w:themeColor="text1"/>
              </w:rPr>
            </w:pPr>
          </w:p>
        </w:tc>
      </w:tr>
      <w:tr w:rsidR="00D1693F" w:rsidTr="00BD53F3">
        <w:trPr>
          <w:trHeight w:val="2300"/>
        </w:trPr>
        <w:tc>
          <w:tcPr>
            <w:tcW w:w="3930" w:type="dxa"/>
            <w:shd w:val="clear" w:color="auto" w:fill="595959" w:themeFill="text1" w:themeFillTint="A6"/>
          </w:tcPr>
          <w:p w:rsidR="00D1693F" w:rsidRPr="00562652" w:rsidRDefault="00D1693F" w:rsidP="00882812">
            <w:pPr>
              <w:spacing w:line="240" w:lineRule="auto"/>
              <w:rPr>
                <w:b/>
                <w:color w:val="FFFFFF" w:themeColor="background1"/>
                <w:szCs w:val="22"/>
              </w:rPr>
            </w:pPr>
            <w:r w:rsidRPr="00562652">
              <w:rPr>
                <w:b/>
                <w:color w:val="FFFFFF" w:themeColor="background1"/>
                <w:szCs w:val="22"/>
              </w:rPr>
              <w:t>Purpose for which grant, if approved will be used. (Please attach additional information if required)</w:t>
            </w:r>
          </w:p>
        </w:tc>
        <w:tc>
          <w:tcPr>
            <w:tcW w:w="6076" w:type="dxa"/>
            <w:shd w:val="clear" w:color="auto" w:fill="FFFFFF" w:themeFill="background1"/>
          </w:tcPr>
          <w:p w:rsidR="00D1693F" w:rsidRPr="00562652" w:rsidRDefault="00D1693F" w:rsidP="00882812">
            <w:pPr>
              <w:rPr>
                <w:color w:val="000000" w:themeColor="text1"/>
              </w:rPr>
            </w:pPr>
          </w:p>
          <w:p w:rsidR="00D1693F" w:rsidRPr="00562652" w:rsidRDefault="00D1693F" w:rsidP="00882812">
            <w:pPr>
              <w:rPr>
                <w:color w:val="000000" w:themeColor="text1"/>
              </w:rPr>
            </w:pPr>
          </w:p>
          <w:p w:rsidR="00D1693F" w:rsidRPr="00562652" w:rsidRDefault="00D1693F" w:rsidP="00882812">
            <w:pPr>
              <w:rPr>
                <w:color w:val="000000" w:themeColor="text1"/>
              </w:rPr>
            </w:pPr>
          </w:p>
          <w:p w:rsidR="00D1693F" w:rsidRPr="00562652" w:rsidRDefault="00D1693F" w:rsidP="00882812">
            <w:pPr>
              <w:rPr>
                <w:color w:val="000000" w:themeColor="text1"/>
              </w:rPr>
            </w:pPr>
          </w:p>
        </w:tc>
      </w:tr>
      <w:tr w:rsidR="00D1693F" w:rsidTr="00BD53F3">
        <w:trPr>
          <w:trHeight w:val="526"/>
        </w:trPr>
        <w:tc>
          <w:tcPr>
            <w:tcW w:w="3930" w:type="dxa"/>
            <w:shd w:val="clear" w:color="auto" w:fill="595959" w:themeFill="text1" w:themeFillTint="A6"/>
          </w:tcPr>
          <w:p w:rsidR="00D1693F" w:rsidRPr="00562652" w:rsidRDefault="00D1693F" w:rsidP="00882812">
            <w:pPr>
              <w:rPr>
                <w:b/>
                <w:color w:val="FFFFFF" w:themeColor="background1"/>
                <w:szCs w:val="22"/>
              </w:rPr>
            </w:pPr>
            <w:r w:rsidRPr="00562652">
              <w:rPr>
                <w:b/>
                <w:color w:val="FFFFFF" w:themeColor="background1"/>
                <w:szCs w:val="22"/>
              </w:rPr>
              <w:t>Planned start date</w:t>
            </w:r>
          </w:p>
        </w:tc>
        <w:tc>
          <w:tcPr>
            <w:tcW w:w="6076" w:type="dxa"/>
            <w:shd w:val="clear" w:color="auto" w:fill="FFFFFF" w:themeFill="background1"/>
          </w:tcPr>
          <w:p w:rsidR="00D1693F" w:rsidRDefault="00D1693F" w:rsidP="00882812">
            <w:pPr>
              <w:rPr>
                <w:color w:val="000000" w:themeColor="text1"/>
              </w:rPr>
            </w:pPr>
          </w:p>
          <w:p w:rsidR="00185CA7" w:rsidRPr="00562652" w:rsidRDefault="00185CA7" w:rsidP="00882812">
            <w:pPr>
              <w:rPr>
                <w:color w:val="000000" w:themeColor="text1"/>
              </w:rPr>
            </w:pPr>
          </w:p>
        </w:tc>
      </w:tr>
      <w:tr w:rsidR="00D1693F" w:rsidTr="00BD53F3">
        <w:trPr>
          <w:trHeight w:val="183"/>
        </w:trPr>
        <w:tc>
          <w:tcPr>
            <w:tcW w:w="3930" w:type="dxa"/>
            <w:shd w:val="clear" w:color="auto" w:fill="595959" w:themeFill="text1" w:themeFillTint="A6"/>
          </w:tcPr>
          <w:p w:rsidR="00D1693F" w:rsidRPr="00562652" w:rsidRDefault="00D1693F" w:rsidP="00A31494">
            <w:pPr>
              <w:tabs>
                <w:tab w:val="left" w:pos="2400"/>
              </w:tabs>
              <w:rPr>
                <w:b/>
                <w:color w:val="FFFFFF" w:themeColor="background1"/>
                <w:szCs w:val="22"/>
              </w:rPr>
            </w:pPr>
            <w:r w:rsidRPr="00562652">
              <w:rPr>
                <w:b/>
                <w:color w:val="FFFFFF" w:themeColor="background1"/>
                <w:szCs w:val="22"/>
              </w:rPr>
              <w:t>Planned End date</w:t>
            </w:r>
            <w:r w:rsidR="00A31494" w:rsidRPr="00562652">
              <w:rPr>
                <w:b/>
                <w:color w:val="FFFFFF" w:themeColor="background1"/>
                <w:szCs w:val="22"/>
              </w:rPr>
              <w:tab/>
            </w:r>
          </w:p>
        </w:tc>
        <w:tc>
          <w:tcPr>
            <w:tcW w:w="6076" w:type="dxa"/>
            <w:shd w:val="clear" w:color="auto" w:fill="FFFFFF" w:themeFill="background1"/>
          </w:tcPr>
          <w:p w:rsidR="00FA5E8F" w:rsidRDefault="00FA5E8F" w:rsidP="00882812">
            <w:pPr>
              <w:rPr>
                <w:color w:val="000000" w:themeColor="text1"/>
              </w:rPr>
            </w:pPr>
          </w:p>
          <w:p w:rsidR="00185CA7" w:rsidRPr="00562652" w:rsidRDefault="00185CA7" w:rsidP="00882812">
            <w:pPr>
              <w:rPr>
                <w:color w:val="000000" w:themeColor="text1"/>
              </w:rPr>
            </w:pPr>
          </w:p>
        </w:tc>
      </w:tr>
    </w:tbl>
    <w:p w:rsidR="00185CA7" w:rsidRPr="00185CA7" w:rsidRDefault="00185CA7" w:rsidP="00185CA7">
      <w:pPr>
        <w:jc w:val="center"/>
        <w:rPr>
          <w:b/>
        </w:rPr>
      </w:pPr>
      <w:r w:rsidRPr="00185CA7">
        <w:rPr>
          <w:b/>
        </w:rPr>
        <w:t>If applying for more than 1 course, please provide full list above.</w:t>
      </w:r>
    </w:p>
    <w:tbl>
      <w:tblPr>
        <w:tblStyle w:val="TableGrid"/>
        <w:tblpPr w:leftFromText="180" w:rightFromText="180" w:vertAnchor="text" w:tblpY="1"/>
        <w:tblOverlap w:val="never"/>
        <w:tblW w:w="10006" w:type="dxa"/>
        <w:tblInd w:w="-176" w:type="dxa"/>
        <w:tblLook w:val="04A0"/>
      </w:tblPr>
      <w:tblGrid>
        <w:gridCol w:w="10006"/>
      </w:tblGrid>
      <w:tr w:rsidR="003B1BCE" w:rsidRPr="00562652" w:rsidTr="00562652">
        <w:trPr>
          <w:trHeight w:val="183"/>
        </w:trPr>
        <w:tc>
          <w:tcPr>
            <w:tcW w:w="10006" w:type="dxa"/>
            <w:shd w:val="clear" w:color="auto" w:fill="FFC000"/>
          </w:tcPr>
          <w:p w:rsidR="003B1BCE" w:rsidRPr="00562652" w:rsidRDefault="003B1BCE" w:rsidP="004761EC">
            <w:pPr>
              <w:spacing w:line="240" w:lineRule="auto"/>
              <w:jc w:val="center"/>
              <w:rPr>
                <w:b/>
                <w:color w:val="000000" w:themeColor="text1"/>
                <w:sz w:val="26"/>
              </w:rPr>
            </w:pPr>
            <w:r w:rsidRPr="00562652">
              <w:rPr>
                <w:b/>
                <w:color w:val="000000" w:themeColor="text1"/>
                <w:sz w:val="26"/>
              </w:rPr>
              <w:t>Cost of Training</w:t>
            </w:r>
          </w:p>
        </w:tc>
      </w:tr>
    </w:tbl>
    <w:p w:rsidR="003B1BCE" w:rsidRPr="00562652" w:rsidRDefault="003B1BCE">
      <w:pPr>
        <w:rPr>
          <w:color w:val="000000" w:themeColor="text1"/>
        </w:rPr>
      </w:pPr>
    </w:p>
    <w:tbl>
      <w:tblPr>
        <w:tblStyle w:val="TableGrid"/>
        <w:tblpPr w:leftFromText="180" w:rightFromText="180" w:vertAnchor="text" w:horzAnchor="margin" w:tblpX="-176" w:tblpY="-1726"/>
        <w:tblOverlap w:val="never"/>
        <w:tblW w:w="10031" w:type="dxa"/>
        <w:tblLook w:val="04A0"/>
      </w:tblPr>
      <w:tblGrid>
        <w:gridCol w:w="5962"/>
        <w:gridCol w:w="4069"/>
      </w:tblGrid>
      <w:tr w:rsidR="003B1BCE" w:rsidRPr="00562652" w:rsidTr="00BD53F3">
        <w:trPr>
          <w:trHeight w:val="1086"/>
        </w:trPr>
        <w:tc>
          <w:tcPr>
            <w:tcW w:w="10031" w:type="dxa"/>
            <w:gridSpan w:val="2"/>
            <w:shd w:val="clear" w:color="auto" w:fill="595959" w:themeFill="text1" w:themeFillTint="A6"/>
          </w:tcPr>
          <w:p w:rsidR="003B1BCE" w:rsidRPr="00BD53F3" w:rsidRDefault="003B1BCE" w:rsidP="003B1BCE">
            <w:pPr>
              <w:spacing w:line="240" w:lineRule="auto"/>
              <w:jc w:val="left"/>
              <w:rPr>
                <w:b/>
                <w:color w:val="FFFFFF" w:themeColor="background1"/>
              </w:rPr>
            </w:pPr>
            <w:r w:rsidRPr="00BD53F3">
              <w:rPr>
                <w:b/>
                <w:color w:val="FFFFFF" w:themeColor="background1"/>
                <w:sz w:val="20"/>
              </w:rPr>
              <w:t xml:space="preserve"> </w:t>
            </w:r>
            <w:r w:rsidRPr="00BD53F3">
              <w:rPr>
                <w:b/>
                <w:color w:val="FFFFFF" w:themeColor="background1"/>
                <w:sz w:val="26"/>
              </w:rPr>
              <w:t xml:space="preserve">Please List items and estimated cost for which grant </w:t>
            </w:r>
            <w:r w:rsidR="00AC4B11" w:rsidRPr="00BD53F3">
              <w:rPr>
                <w:b/>
                <w:color w:val="FFFFFF" w:themeColor="background1"/>
                <w:sz w:val="26"/>
              </w:rPr>
              <w:t>assistance</w:t>
            </w:r>
            <w:r w:rsidRPr="00BD53F3">
              <w:rPr>
                <w:b/>
                <w:color w:val="FFFFFF" w:themeColor="background1"/>
                <w:sz w:val="26"/>
              </w:rPr>
              <w:t xml:space="preserve"> is sought, including breakdown of all costs.</w:t>
            </w:r>
          </w:p>
        </w:tc>
      </w:tr>
      <w:tr w:rsidR="003B1BCE" w:rsidRPr="00562652" w:rsidTr="00BD53F3">
        <w:trPr>
          <w:trHeight w:val="543"/>
        </w:trPr>
        <w:tc>
          <w:tcPr>
            <w:tcW w:w="5962" w:type="dxa"/>
            <w:shd w:val="clear" w:color="auto" w:fill="595959" w:themeFill="text1" w:themeFillTint="A6"/>
          </w:tcPr>
          <w:p w:rsidR="003B1BCE" w:rsidRPr="00BD53F3" w:rsidRDefault="003B1BCE" w:rsidP="003B1BCE">
            <w:pPr>
              <w:rPr>
                <w:b/>
                <w:color w:val="FFFFFF" w:themeColor="background1"/>
              </w:rPr>
            </w:pPr>
            <w:r w:rsidRPr="00BD53F3">
              <w:rPr>
                <w:b/>
                <w:color w:val="FFFFFF" w:themeColor="background1"/>
              </w:rPr>
              <w:t>Course/ Training</w:t>
            </w:r>
          </w:p>
        </w:tc>
        <w:tc>
          <w:tcPr>
            <w:tcW w:w="4069" w:type="dxa"/>
            <w:shd w:val="clear" w:color="auto" w:fill="595959" w:themeFill="text1" w:themeFillTint="A6"/>
          </w:tcPr>
          <w:p w:rsidR="003B1BCE" w:rsidRPr="00BD53F3" w:rsidRDefault="003B1BCE" w:rsidP="003B1BCE">
            <w:pPr>
              <w:rPr>
                <w:b/>
                <w:color w:val="FFFFFF" w:themeColor="background1"/>
              </w:rPr>
            </w:pPr>
            <w:r w:rsidRPr="00BD53F3">
              <w:rPr>
                <w:b/>
                <w:color w:val="FFFFFF" w:themeColor="background1"/>
              </w:rPr>
              <w:t>Estimated Costs</w:t>
            </w:r>
          </w:p>
        </w:tc>
      </w:tr>
      <w:tr w:rsidR="003B1BCE" w:rsidTr="00562652">
        <w:trPr>
          <w:trHeight w:val="543"/>
        </w:trPr>
        <w:tc>
          <w:tcPr>
            <w:tcW w:w="5962" w:type="dxa"/>
            <w:shd w:val="clear" w:color="auto" w:fill="FFFFFF" w:themeFill="background1"/>
          </w:tcPr>
          <w:p w:rsidR="003B1BCE" w:rsidRPr="00562652" w:rsidRDefault="003B1BCE" w:rsidP="003B1BCE">
            <w:pPr>
              <w:rPr>
                <w:b/>
                <w:color w:val="FFFFFF" w:themeColor="background1"/>
              </w:rPr>
            </w:pPr>
          </w:p>
        </w:tc>
        <w:tc>
          <w:tcPr>
            <w:tcW w:w="4069" w:type="dxa"/>
            <w:shd w:val="clear" w:color="auto" w:fill="FFFFFF" w:themeFill="background1"/>
          </w:tcPr>
          <w:p w:rsidR="003B1BCE" w:rsidRDefault="003B1BCE" w:rsidP="003B1BCE"/>
        </w:tc>
      </w:tr>
      <w:tr w:rsidR="00185CA7" w:rsidTr="00562652">
        <w:trPr>
          <w:trHeight w:val="543"/>
        </w:trPr>
        <w:tc>
          <w:tcPr>
            <w:tcW w:w="5962" w:type="dxa"/>
            <w:shd w:val="clear" w:color="auto" w:fill="FFFFFF" w:themeFill="background1"/>
          </w:tcPr>
          <w:p w:rsidR="00185CA7" w:rsidRPr="00562652" w:rsidRDefault="00185CA7" w:rsidP="003B1BCE">
            <w:pPr>
              <w:rPr>
                <w:b/>
                <w:color w:val="FFFFFF" w:themeColor="background1"/>
              </w:rPr>
            </w:pPr>
          </w:p>
        </w:tc>
        <w:tc>
          <w:tcPr>
            <w:tcW w:w="4069" w:type="dxa"/>
            <w:shd w:val="clear" w:color="auto" w:fill="FFFFFF" w:themeFill="background1"/>
          </w:tcPr>
          <w:p w:rsidR="00185CA7" w:rsidRDefault="00185CA7" w:rsidP="003B1BCE"/>
        </w:tc>
      </w:tr>
      <w:tr w:rsidR="00185CA7" w:rsidTr="00562652">
        <w:trPr>
          <w:trHeight w:val="543"/>
        </w:trPr>
        <w:tc>
          <w:tcPr>
            <w:tcW w:w="5962" w:type="dxa"/>
            <w:shd w:val="clear" w:color="auto" w:fill="FFFFFF" w:themeFill="background1"/>
          </w:tcPr>
          <w:p w:rsidR="00185CA7" w:rsidRPr="00562652" w:rsidRDefault="00185CA7" w:rsidP="003B1BCE">
            <w:pPr>
              <w:rPr>
                <w:b/>
                <w:color w:val="FFFFFF" w:themeColor="background1"/>
              </w:rPr>
            </w:pPr>
          </w:p>
        </w:tc>
        <w:tc>
          <w:tcPr>
            <w:tcW w:w="4069" w:type="dxa"/>
            <w:shd w:val="clear" w:color="auto" w:fill="FFFFFF" w:themeFill="background1"/>
          </w:tcPr>
          <w:p w:rsidR="00185CA7" w:rsidRDefault="00185CA7" w:rsidP="003B1BCE"/>
        </w:tc>
      </w:tr>
      <w:tr w:rsidR="003B1BCE" w:rsidTr="00562652">
        <w:trPr>
          <w:trHeight w:val="543"/>
        </w:trPr>
        <w:tc>
          <w:tcPr>
            <w:tcW w:w="5962" w:type="dxa"/>
            <w:shd w:val="clear" w:color="auto" w:fill="FFFFFF" w:themeFill="background1"/>
          </w:tcPr>
          <w:p w:rsidR="003B1BCE" w:rsidRPr="00562652" w:rsidRDefault="003B1BCE" w:rsidP="003B1BCE">
            <w:pPr>
              <w:rPr>
                <w:b/>
                <w:color w:val="FFFFFF" w:themeColor="background1"/>
              </w:rPr>
            </w:pPr>
          </w:p>
        </w:tc>
        <w:tc>
          <w:tcPr>
            <w:tcW w:w="4069" w:type="dxa"/>
            <w:shd w:val="clear" w:color="auto" w:fill="FFFFFF" w:themeFill="background1"/>
          </w:tcPr>
          <w:p w:rsidR="003B1BCE" w:rsidRDefault="003B1BCE" w:rsidP="003B1BCE"/>
        </w:tc>
      </w:tr>
      <w:tr w:rsidR="003B1BCE" w:rsidTr="00562652">
        <w:trPr>
          <w:trHeight w:val="543"/>
        </w:trPr>
        <w:tc>
          <w:tcPr>
            <w:tcW w:w="5962" w:type="dxa"/>
            <w:shd w:val="clear" w:color="auto" w:fill="FFFFFF" w:themeFill="background1"/>
          </w:tcPr>
          <w:p w:rsidR="003B1BCE" w:rsidRPr="00562652" w:rsidRDefault="003B1BCE" w:rsidP="003B1BCE">
            <w:pPr>
              <w:rPr>
                <w:b/>
                <w:color w:val="FFFFFF" w:themeColor="background1"/>
              </w:rPr>
            </w:pPr>
          </w:p>
        </w:tc>
        <w:tc>
          <w:tcPr>
            <w:tcW w:w="4069" w:type="dxa"/>
            <w:shd w:val="clear" w:color="auto" w:fill="FFFFFF" w:themeFill="background1"/>
          </w:tcPr>
          <w:p w:rsidR="003B1BCE" w:rsidRDefault="003B1BCE" w:rsidP="003B1BCE"/>
        </w:tc>
      </w:tr>
      <w:tr w:rsidR="003B1BCE" w:rsidTr="00BD53F3">
        <w:trPr>
          <w:trHeight w:val="543"/>
        </w:trPr>
        <w:tc>
          <w:tcPr>
            <w:tcW w:w="5962" w:type="dxa"/>
            <w:shd w:val="clear" w:color="auto" w:fill="595959" w:themeFill="text1" w:themeFillTint="A6"/>
          </w:tcPr>
          <w:p w:rsidR="003B1BCE" w:rsidRPr="00BD53F3" w:rsidRDefault="003B1BCE" w:rsidP="003B1BCE">
            <w:pPr>
              <w:rPr>
                <w:b/>
                <w:color w:val="FFFFFF" w:themeColor="background1"/>
              </w:rPr>
            </w:pPr>
            <w:r w:rsidRPr="00BD53F3">
              <w:rPr>
                <w:b/>
                <w:color w:val="FFFFFF" w:themeColor="background1"/>
              </w:rPr>
              <w:t>Total cost the Course/ Training?</w:t>
            </w:r>
          </w:p>
        </w:tc>
        <w:tc>
          <w:tcPr>
            <w:tcW w:w="4069" w:type="dxa"/>
            <w:shd w:val="clear" w:color="auto" w:fill="FFFFFF" w:themeFill="background1"/>
          </w:tcPr>
          <w:p w:rsidR="003B1BCE" w:rsidRDefault="003B1BCE" w:rsidP="003B1BCE">
            <w:r>
              <w:t>€</w:t>
            </w:r>
          </w:p>
        </w:tc>
      </w:tr>
    </w:tbl>
    <w:p w:rsidR="00185CA7" w:rsidRDefault="00185CA7" w:rsidP="00393240">
      <w:pPr>
        <w:suppressAutoHyphens w:val="0"/>
        <w:spacing w:after="0" w:line="240" w:lineRule="auto"/>
        <w:jc w:val="center"/>
        <w:rPr>
          <w:sz w:val="24"/>
        </w:rPr>
      </w:pPr>
    </w:p>
    <w:p w:rsidR="00185CA7" w:rsidRDefault="00185CA7" w:rsidP="00393240">
      <w:pPr>
        <w:suppressAutoHyphens w:val="0"/>
        <w:spacing w:after="0" w:line="240" w:lineRule="auto"/>
        <w:jc w:val="center"/>
        <w:rPr>
          <w:sz w:val="24"/>
        </w:rPr>
      </w:pPr>
    </w:p>
    <w:p w:rsidR="00393240" w:rsidRPr="008C05D4" w:rsidRDefault="00393240" w:rsidP="00393240">
      <w:pPr>
        <w:suppressAutoHyphens w:val="0"/>
        <w:spacing w:after="0" w:line="240" w:lineRule="auto"/>
        <w:jc w:val="center"/>
        <w:rPr>
          <w:sz w:val="24"/>
        </w:rPr>
      </w:pPr>
      <w:r w:rsidRPr="008C05D4">
        <w:rPr>
          <w:sz w:val="24"/>
        </w:rPr>
        <w:t>Payment Details</w:t>
      </w:r>
    </w:p>
    <w:p w:rsidR="00393240" w:rsidRPr="008C05D4" w:rsidRDefault="00393240">
      <w:pPr>
        <w:suppressAutoHyphens w:val="0"/>
        <w:spacing w:after="0" w:line="240" w:lineRule="auto"/>
        <w:jc w:val="left"/>
        <w:rPr>
          <w:sz w:val="24"/>
        </w:rPr>
      </w:pPr>
    </w:p>
    <w:p w:rsidR="00393240" w:rsidRPr="008C05D4" w:rsidRDefault="00393240" w:rsidP="00393240">
      <w:pPr>
        <w:pStyle w:val="ListParagraph"/>
        <w:numPr>
          <w:ilvl w:val="0"/>
          <w:numId w:val="27"/>
        </w:numPr>
        <w:suppressAutoHyphens w:val="0"/>
        <w:spacing w:after="0" w:line="240" w:lineRule="auto"/>
        <w:rPr>
          <w:sz w:val="24"/>
        </w:rPr>
      </w:pPr>
      <w:r w:rsidRPr="008C05D4">
        <w:rPr>
          <w:sz w:val="24"/>
        </w:rPr>
        <w:t>In some instances, a course will only proceed if the minimum numbers of paid applications are received before the closing date, assuming Louth Local Sports Partnership is arranging the course.</w:t>
      </w:r>
    </w:p>
    <w:p w:rsidR="00393240" w:rsidRPr="008C05D4" w:rsidRDefault="00393240" w:rsidP="00393240">
      <w:pPr>
        <w:pStyle w:val="ListParagraph"/>
        <w:numPr>
          <w:ilvl w:val="0"/>
          <w:numId w:val="27"/>
        </w:numPr>
        <w:suppressAutoHyphens w:val="0"/>
        <w:spacing w:after="0" w:line="240" w:lineRule="auto"/>
        <w:rPr>
          <w:sz w:val="24"/>
        </w:rPr>
      </w:pPr>
      <w:r w:rsidRPr="008C05D4">
        <w:rPr>
          <w:sz w:val="24"/>
        </w:rPr>
        <w:t>No refunds can be made if a candidate cance</w:t>
      </w:r>
      <w:r w:rsidR="00185CA7">
        <w:rPr>
          <w:sz w:val="24"/>
        </w:rPr>
        <w:t>l</w:t>
      </w:r>
      <w:r w:rsidRPr="008C05D4">
        <w:rPr>
          <w:sz w:val="24"/>
        </w:rPr>
        <w:t>led their course application on or after the closing date or a candidate fails to attend a course.</w:t>
      </w:r>
    </w:p>
    <w:p w:rsidR="00393240" w:rsidRPr="008C05D4" w:rsidRDefault="00393240" w:rsidP="00393240">
      <w:pPr>
        <w:pStyle w:val="ListParagraph"/>
        <w:numPr>
          <w:ilvl w:val="0"/>
          <w:numId w:val="27"/>
        </w:numPr>
        <w:suppressAutoHyphens w:val="0"/>
        <w:spacing w:after="0" w:line="240" w:lineRule="auto"/>
        <w:rPr>
          <w:sz w:val="24"/>
        </w:rPr>
      </w:pPr>
      <w:r w:rsidRPr="008C05D4">
        <w:rPr>
          <w:sz w:val="24"/>
        </w:rPr>
        <w:t>Louth Sports Partnership reserves the right to cancel any course or workshop at short notice. In this case a refund or alternative course date will be offered.</w:t>
      </w:r>
    </w:p>
    <w:p w:rsidR="00393240" w:rsidRPr="008C05D4" w:rsidRDefault="00393240" w:rsidP="00393240">
      <w:pPr>
        <w:pStyle w:val="ListParagraph"/>
        <w:numPr>
          <w:ilvl w:val="0"/>
          <w:numId w:val="27"/>
        </w:numPr>
        <w:suppressAutoHyphens w:val="0"/>
        <w:spacing w:after="0" w:line="240" w:lineRule="auto"/>
        <w:rPr>
          <w:sz w:val="24"/>
        </w:rPr>
      </w:pPr>
      <w:r w:rsidRPr="008C05D4">
        <w:rPr>
          <w:sz w:val="24"/>
        </w:rPr>
        <w:t>Participants who complete a coaching course will be required to make a time contribution towards increasing participation to their club/sport.</w:t>
      </w:r>
    </w:p>
    <w:p w:rsidR="005E5B41" w:rsidRDefault="005E5B41" w:rsidP="005E5B41">
      <w:pPr>
        <w:suppressAutoHyphens w:val="0"/>
        <w:spacing w:after="0" w:line="240" w:lineRule="auto"/>
        <w:rPr>
          <w:sz w:val="24"/>
        </w:rPr>
      </w:pPr>
    </w:p>
    <w:p w:rsidR="00185CA7" w:rsidRPr="008C05D4" w:rsidRDefault="00185CA7" w:rsidP="005E5B41">
      <w:pPr>
        <w:suppressAutoHyphens w:val="0"/>
        <w:spacing w:after="0" w:line="240" w:lineRule="auto"/>
        <w:rPr>
          <w:sz w:val="24"/>
        </w:rPr>
      </w:pPr>
    </w:p>
    <w:p w:rsidR="005E5B41" w:rsidRPr="008C05D4" w:rsidRDefault="005E5B41" w:rsidP="005E5B41">
      <w:pPr>
        <w:suppressAutoHyphens w:val="0"/>
        <w:spacing w:after="0" w:line="240" w:lineRule="auto"/>
        <w:rPr>
          <w:sz w:val="24"/>
        </w:rPr>
      </w:pPr>
    </w:p>
    <w:p w:rsidR="005E5B41" w:rsidRPr="008C05D4" w:rsidRDefault="005E5B41" w:rsidP="005E5B41">
      <w:pPr>
        <w:suppressAutoHyphens w:val="0"/>
        <w:spacing w:after="0" w:line="240" w:lineRule="auto"/>
        <w:jc w:val="center"/>
        <w:rPr>
          <w:sz w:val="24"/>
        </w:rPr>
      </w:pPr>
      <w:r w:rsidRPr="008C05D4">
        <w:rPr>
          <w:sz w:val="24"/>
        </w:rPr>
        <w:t>Further Details</w:t>
      </w:r>
    </w:p>
    <w:p w:rsidR="005E5B41" w:rsidRPr="008C05D4" w:rsidRDefault="005E5B41" w:rsidP="005E5B41">
      <w:pPr>
        <w:suppressAutoHyphens w:val="0"/>
        <w:spacing w:after="0" w:line="240" w:lineRule="auto"/>
        <w:jc w:val="center"/>
        <w:rPr>
          <w:sz w:val="24"/>
        </w:rPr>
      </w:pPr>
    </w:p>
    <w:p w:rsidR="005E5B41" w:rsidRPr="008C05D4" w:rsidRDefault="005E5B41" w:rsidP="005E5B41">
      <w:pPr>
        <w:pStyle w:val="ListParagraph"/>
        <w:numPr>
          <w:ilvl w:val="0"/>
          <w:numId w:val="28"/>
        </w:numPr>
        <w:suppressAutoHyphens w:val="0"/>
        <w:spacing w:after="0" w:line="240" w:lineRule="auto"/>
        <w:jc w:val="left"/>
        <w:rPr>
          <w:sz w:val="24"/>
        </w:rPr>
      </w:pPr>
      <w:r w:rsidRPr="008C05D4">
        <w:rPr>
          <w:sz w:val="24"/>
        </w:rPr>
        <w:t>In accordance with Data Protection Regulation Louth Sports Partnership have a duty to protect any information we hold on you. The personal information you provide on this form will only be used for the purpose of course bookings and compiling statistics. Data will be held securely for 5 years after which time it will be disposed of.</w:t>
      </w:r>
    </w:p>
    <w:p w:rsidR="00EC2056" w:rsidRPr="008C05D4" w:rsidRDefault="002436EB" w:rsidP="005E5B41">
      <w:pPr>
        <w:pStyle w:val="ListParagraph"/>
        <w:numPr>
          <w:ilvl w:val="0"/>
          <w:numId w:val="28"/>
        </w:numPr>
        <w:suppressAutoHyphens w:val="0"/>
        <w:spacing w:after="0" w:line="240" w:lineRule="auto"/>
        <w:jc w:val="left"/>
        <w:rPr>
          <w:sz w:val="24"/>
        </w:rPr>
      </w:pPr>
      <w:r w:rsidRPr="002436EB">
        <w:rPr>
          <w:noProof/>
          <w:sz w:val="24"/>
          <w:lang w:val="en-IE" w:eastAsia="en-IE"/>
        </w:rPr>
        <w:pict>
          <v:shapetype id="_x0000_t202" coordsize="21600,21600" o:spt="202" path="m,l,21600r21600,l21600,xe">
            <v:stroke joinstyle="miter"/>
            <v:path gradientshapeok="t" o:connecttype="rect"/>
          </v:shapetype>
          <v:shape id="_x0000_s1026" type="#_x0000_t202" style="position:absolute;left:0;text-align:left;margin-left:324.2pt;margin-top:15.25pt;width:14.25pt;height:12.75pt;z-index:251658240">
            <v:textbox>
              <w:txbxContent>
                <w:p w:rsidR="00185CA7" w:rsidRDefault="00185CA7"/>
              </w:txbxContent>
            </v:textbox>
          </v:shape>
        </w:pict>
      </w:r>
      <w:r w:rsidR="005E5B41" w:rsidRPr="008C05D4">
        <w:rPr>
          <w:sz w:val="24"/>
        </w:rPr>
        <w:t>We would like</w:t>
      </w:r>
      <w:r w:rsidR="00EC2056" w:rsidRPr="008C05D4">
        <w:rPr>
          <w:sz w:val="24"/>
        </w:rPr>
        <w:t xml:space="preserve"> to send you information on other sports courses that may be of interest to you, if you would like to receive such information please tick here</w:t>
      </w:r>
    </w:p>
    <w:p w:rsidR="005E5B41" w:rsidRPr="008C05D4" w:rsidRDefault="002436EB" w:rsidP="005E5B41">
      <w:pPr>
        <w:pStyle w:val="ListParagraph"/>
        <w:numPr>
          <w:ilvl w:val="0"/>
          <w:numId w:val="28"/>
        </w:numPr>
        <w:suppressAutoHyphens w:val="0"/>
        <w:spacing w:after="0" w:line="240" w:lineRule="auto"/>
        <w:jc w:val="left"/>
        <w:rPr>
          <w:sz w:val="24"/>
        </w:rPr>
      </w:pPr>
      <w:r w:rsidRPr="002436EB">
        <w:rPr>
          <w:noProof/>
          <w:sz w:val="24"/>
          <w:lang w:val="en-IE" w:eastAsia="en-IE"/>
        </w:rPr>
        <w:pict>
          <v:shape id="_x0000_s1027" type="#_x0000_t202" style="position:absolute;left:0;text-align:left;margin-left:225.95pt;margin-top:45.3pt;width:14.25pt;height:12.75pt;z-index:251659264;mso-position-horizontal-relative:text;mso-position-vertical-relative:text">
            <v:textbox>
              <w:txbxContent>
                <w:p w:rsidR="00185CA7" w:rsidRDefault="00185CA7" w:rsidP="00EC2056"/>
              </w:txbxContent>
            </v:textbox>
          </v:shape>
        </w:pict>
      </w:r>
      <w:r w:rsidR="00EC2056" w:rsidRPr="008C05D4">
        <w:rPr>
          <w:sz w:val="24"/>
        </w:rPr>
        <w:t xml:space="preserve">To assist in the production of future promotion material Louth Sports Partnership may arrange to photograph activities taking place during the courses. Images may be used on Council printed material or within the council website and social media sites. If you give your consent to photographed/filmed, please tick here  </w:t>
      </w:r>
    </w:p>
    <w:p w:rsidR="00F558A2" w:rsidRDefault="00393240" w:rsidP="008C05D4">
      <w:pPr>
        <w:suppressAutoHyphens w:val="0"/>
        <w:spacing w:after="0" w:line="240" w:lineRule="auto"/>
        <w:jc w:val="left"/>
      </w:pPr>
      <w:r>
        <w:br w:type="page"/>
      </w:r>
    </w:p>
    <w:p w:rsidR="00185CA7" w:rsidRDefault="00185CA7" w:rsidP="008C05D4">
      <w:pPr>
        <w:suppressAutoHyphens w:val="0"/>
        <w:spacing w:after="0" w:line="240" w:lineRule="auto"/>
        <w:jc w:val="left"/>
      </w:pPr>
    </w:p>
    <w:tbl>
      <w:tblPr>
        <w:tblStyle w:val="TableGrid"/>
        <w:tblpPr w:leftFromText="180" w:rightFromText="180" w:vertAnchor="text" w:horzAnchor="margin" w:tblpY="46"/>
        <w:tblW w:w="10596" w:type="dxa"/>
        <w:tblLook w:val="04A0"/>
      </w:tblPr>
      <w:tblGrid>
        <w:gridCol w:w="2739"/>
        <w:gridCol w:w="7857"/>
      </w:tblGrid>
      <w:tr w:rsidR="00185CA7" w:rsidTr="00185CA7">
        <w:tc>
          <w:tcPr>
            <w:tcW w:w="10596" w:type="dxa"/>
            <w:gridSpan w:val="2"/>
            <w:shd w:val="clear" w:color="auto" w:fill="FFC000"/>
          </w:tcPr>
          <w:p w:rsidR="00185CA7" w:rsidRPr="00713352" w:rsidRDefault="00185CA7" w:rsidP="00185CA7">
            <w:pPr>
              <w:jc w:val="center"/>
              <w:rPr>
                <w:rFonts w:ascii="Arial" w:hAnsi="Arial" w:cs="Arial"/>
                <w:b/>
                <w:bCs/>
                <w:sz w:val="24"/>
                <w:u w:val="single"/>
              </w:rPr>
            </w:pPr>
            <w:r w:rsidRPr="00713352">
              <w:rPr>
                <w:rFonts w:ascii="Arial" w:hAnsi="Arial" w:cs="Arial"/>
                <w:b/>
                <w:bCs/>
                <w:sz w:val="24"/>
                <w:u w:val="single"/>
              </w:rPr>
              <w:t>Declaration</w:t>
            </w:r>
          </w:p>
        </w:tc>
      </w:tr>
      <w:tr w:rsidR="00185CA7" w:rsidRPr="009C7F31" w:rsidTr="00185CA7">
        <w:tc>
          <w:tcPr>
            <w:tcW w:w="10596" w:type="dxa"/>
            <w:gridSpan w:val="2"/>
            <w:shd w:val="clear" w:color="auto" w:fill="FFC000"/>
          </w:tcPr>
          <w:p w:rsidR="00185CA7" w:rsidRPr="00562652" w:rsidRDefault="00185CA7" w:rsidP="00185CA7">
            <w:pPr>
              <w:pStyle w:val="BodyTextIndent3"/>
              <w:ind w:left="0"/>
              <w:jc w:val="both"/>
              <w:rPr>
                <w:rFonts w:ascii="Arial" w:hAnsi="Arial" w:cs="Arial"/>
                <w:sz w:val="4"/>
                <w:szCs w:val="4"/>
              </w:rPr>
            </w:pPr>
          </w:p>
          <w:p w:rsidR="00185CA7" w:rsidRPr="00BD53F3" w:rsidRDefault="00185CA7" w:rsidP="00185CA7">
            <w:pPr>
              <w:pStyle w:val="BodyTextIndent3"/>
              <w:shd w:val="clear" w:color="auto" w:fill="FFC000"/>
              <w:ind w:left="0"/>
              <w:jc w:val="both"/>
              <w:rPr>
                <w:rFonts w:ascii="Arial" w:hAnsi="Arial" w:cs="Arial"/>
                <w:b/>
                <w:color w:val="000000" w:themeColor="text1"/>
                <w:sz w:val="24"/>
                <w:szCs w:val="24"/>
              </w:rPr>
            </w:pPr>
            <w:r w:rsidRPr="00BD53F3">
              <w:rPr>
                <w:rFonts w:ascii="Arial" w:hAnsi="Arial" w:cs="Arial"/>
                <w:b/>
                <w:color w:val="000000" w:themeColor="text1"/>
                <w:sz w:val="24"/>
                <w:szCs w:val="24"/>
              </w:rPr>
              <w:t>I hereby certify that I have read and understand the Volunteer Supports Initiative Guidelines and that the information supplied on this application is complete, correct and accurate in every respect and it is on this basis only that this application is submitted for consideration and accepted for consideration by Louth Local Sports Partnership.  I further understand that the submission of any incorrect or inaccurate information will render the application null and void</w:t>
            </w:r>
            <w:r>
              <w:rPr>
                <w:rFonts w:ascii="Arial" w:hAnsi="Arial" w:cs="Arial"/>
                <w:b/>
                <w:color w:val="000000" w:themeColor="text1"/>
                <w:sz w:val="24"/>
                <w:szCs w:val="24"/>
              </w:rPr>
              <w:t>.</w:t>
            </w:r>
          </w:p>
          <w:p w:rsidR="00185CA7" w:rsidRPr="009C7F31" w:rsidRDefault="00185CA7" w:rsidP="00185CA7">
            <w:pPr>
              <w:pStyle w:val="BodyTextIndent3"/>
              <w:ind w:left="0"/>
              <w:jc w:val="center"/>
              <w:rPr>
                <w:rFonts w:ascii="Arial" w:hAnsi="Arial" w:cs="Arial"/>
                <w:sz w:val="24"/>
                <w:szCs w:val="24"/>
                <w:highlight w:val="yellow"/>
              </w:rPr>
            </w:pPr>
          </w:p>
        </w:tc>
      </w:tr>
      <w:tr w:rsidR="00185CA7" w:rsidTr="00185CA7">
        <w:tc>
          <w:tcPr>
            <w:tcW w:w="2739" w:type="dxa"/>
            <w:shd w:val="clear" w:color="auto" w:fill="595959" w:themeFill="text1" w:themeFillTint="A6"/>
          </w:tcPr>
          <w:p w:rsidR="00185CA7" w:rsidRPr="00BD53F3" w:rsidRDefault="00185CA7" w:rsidP="00185CA7">
            <w:pPr>
              <w:spacing w:line="240" w:lineRule="auto"/>
              <w:rPr>
                <w:b/>
                <w:color w:val="FFFFFF" w:themeColor="background1"/>
              </w:rPr>
            </w:pPr>
            <w:r w:rsidRPr="00BD53F3">
              <w:rPr>
                <w:b/>
                <w:color w:val="FFFFFF" w:themeColor="background1"/>
              </w:rPr>
              <w:t>Name:</w:t>
            </w:r>
          </w:p>
        </w:tc>
        <w:tc>
          <w:tcPr>
            <w:tcW w:w="7857" w:type="dxa"/>
            <w:shd w:val="clear" w:color="auto" w:fill="FFFFFF" w:themeFill="background1"/>
          </w:tcPr>
          <w:p w:rsidR="00185CA7" w:rsidRDefault="00185CA7" w:rsidP="00185CA7"/>
          <w:p w:rsidR="00185CA7" w:rsidRDefault="00185CA7" w:rsidP="00185CA7"/>
        </w:tc>
      </w:tr>
      <w:tr w:rsidR="00185CA7" w:rsidTr="00185CA7">
        <w:tc>
          <w:tcPr>
            <w:tcW w:w="2739" w:type="dxa"/>
            <w:shd w:val="clear" w:color="auto" w:fill="595959" w:themeFill="text1" w:themeFillTint="A6"/>
          </w:tcPr>
          <w:p w:rsidR="00185CA7" w:rsidRPr="00BD53F3" w:rsidRDefault="00185CA7" w:rsidP="00185CA7">
            <w:pPr>
              <w:spacing w:line="240" w:lineRule="auto"/>
              <w:rPr>
                <w:b/>
                <w:color w:val="FFFFFF" w:themeColor="background1"/>
              </w:rPr>
            </w:pPr>
            <w:r w:rsidRPr="00BD53F3">
              <w:rPr>
                <w:b/>
                <w:color w:val="FFFFFF" w:themeColor="background1"/>
              </w:rPr>
              <w:t xml:space="preserve">Signature: </w:t>
            </w:r>
          </w:p>
        </w:tc>
        <w:tc>
          <w:tcPr>
            <w:tcW w:w="7857" w:type="dxa"/>
            <w:shd w:val="clear" w:color="auto" w:fill="FFFFFF" w:themeFill="background1"/>
          </w:tcPr>
          <w:p w:rsidR="00185CA7" w:rsidRDefault="00185CA7" w:rsidP="00185CA7"/>
          <w:p w:rsidR="00185CA7" w:rsidRDefault="00185CA7" w:rsidP="00185CA7"/>
        </w:tc>
      </w:tr>
      <w:tr w:rsidR="00185CA7" w:rsidTr="00185CA7">
        <w:tc>
          <w:tcPr>
            <w:tcW w:w="2739" w:type="dxa"/>
            <w:shd w:val="clear" w:color="auto" w:fill="595959" w:themeFill="text1" w:themeFillTint="A6"/>
          </w:tcPr>
          <w:p w:rsidR="00185CA7" w:rsidRPr="00BD53F3" w:rsidRDefault="00185CA7" w:rsidP="00185CA7">
            <w:pPr>
              <w:rPr>
                <w:b/>
                <w:color w:val="FFFFFF" w:themeColor="background1"/>
              </w:rPr>
            </w:pPr>
            <w:r w:rsidRPr="00BD53F3">
              <w:rPr>
                <w:b/>
                <w:color w:val="FFFFFF" w:themeColor="background1"/>
              </w:rPr>
              <w:t>Date</w:t>
            </w:r>
          </w:p>
        </w:tc>
        <w:tc>
          <w:tcPr>
            <w:tcW w:w="7857" w:type="dxa"/>
            <w:shd w:val="clear" w:color="auto" w:fill="FFFFFF" w:themeFill="background1"/>
          </w:tcPr>
          <w:p w:rsidR="00185CA7" w:rsidRDefault="00185CA7" w:rsidP="00185CA7"/>
        </w:tc>
      </w:tr>
    </w:tbl>
    <w:p w:rsidR="00185CA7" w:rsidRDefault="00185CA7" w:rsidP="008C05D4">
      <w:pPr>
        <w:suppressAutoHyphens w:val="0"/>
        <w:spacing w:after="0" w:line="240" w:lineRule="auto"/>
        <w:jc w:val="left"/>
      </w:pPr>
    </w:p>
    <w:p w:rsidR="00185CA7" w:rsidRPr="00C444FA" w:rsidRDefault="00185CA7" w:rsidP="00185CA7">
      <w:pPr>
        <w:ind w:left="284" w:right="118"/>
        <w:jc w:val="center"/>
        <w:rPr>
          <w:rFonts w:ascii="Calibri" w:hAnsi="Calibri" w:cs="Calibri"/>
          <w:b/>
          <w:sz w:val="28"/>
          <w:szCs w:val="28"/>
        </w:rPr>
      </w:pPr>
      <w:r w:rsidRPr="00C444FA">
        <w:rPr>
          <w:rFonts w:ascii="Calibri" w:hAnsi="Calibri" w:cs="Calibri"/>
          <w:b/>
          <w:sz w:val="28"/>
          <w:szCs w:val="28"/>
        </w:rPr>
        <w:t xml:space="preserve">For general information, contact </w:t>
      </w:r>
      <w:hyperlink r:id="rId11" w:history="1">
        <w:r w:rsidRPr="00C444FA">
          <w:rPr>
            <w:rStyle w:val="Hyperlink"/>
            <w:rFonts w:ascii="Calibri" w:hAnsi="Calibri" w:cs="Calibri"/>
            <w:b/>
            <w:sz w:val="28"/>
            <w:szCs w:val="28"/>
          </w:rPr>
          <w:t>louthlsp@louthcoco.ie</w:t>
        </w:r>
      </w:hyperlink>
    </w:p>
    <w:p w:rsidR="00185CA7" w:rsidRPr="00C444FA" w:rsidRDefault="00185CA7" w:rsidP="00185CA7">
      <w:pPr>
        <w:ind w:left="284" w:right="118"/>
        <w:jc w:val="center"/>
        <w:rPr>
          <w:rFonts w:ascii="Calibri" w:hAnsi="Calibri" w:cs="Calibri"/>
          <w:b/>
          <w:sz w:val="28"/>
          <w:szCs w:val="28"/>
        </w:rPr>
      </w:pPr>
      <w:r w:rsidRPr="00C444FA">
        <w:rPr>
          <w:rFonts w:ascii="Calibri" w:hAnsi="Calibri" w:cs="Calibri"/>
          <w:b/>
          <w:sz w:val="28"/>
          <w:szCs w:val="28"/>
        </w:rPr>
        <w:t>OR</w:t>
      </w:r>
    </w:p>
    <w:p w:rsidR="00185CA7" w:rsidRPr="00C444FA" w:rsidRDefault="00185CA7" w:rsidP="00185CA7">
      <w:pPr>
        <w:ind w:left="284" w:right="118"/>
        <w:jc w:val="center"/>
        <w:rPr>
          <w:rFonts w:ascii="Calibri" w:hAnsi="Calibri" w:cs="Calibri"/>
          <w:b/>
          <w:sz w:val="28"/>
          <w:szCs w:val="28"/>
        </w:rPr>
      </w:pPr>
      <w:proofErr w:type="gramStart"/>
      <w:r w:rsidRPr="00C444FA">
        <w:rPr>
          <w:rFonts w:ascii="Calibri" w:hAnsi="Calibri" w:cs="Calibri"/>
          <w:b/>
          <w:sz w:val="28"/>
          <w:szCs w:val="28"/>
        </w:rPr>
        <w:t>042-9324318 Monday – Friday 10am – 4pm.</w:t>
      </w:r>
      <w:proofErr w:type="gramEnd"/>
    </w:p>
    <w:p w:rsidR="00185CA7" w:rsidRPr="008939F2" w:rsidRDefault="00185CA7" w:rsidP="00185CA7">
      <w:pPr>
        <w:pStyle w:val="NoSpacing"/>
      </w:pPr>
    </w:p>
    <w:p w:rsidR="00185CA7" w:rsidRPr="003B0171" w:rsidRDefault="00185CA7" w:rsidP="00185CA7">
      <w:pPr>
        <w:pStyle w:val="NoSpacing"/>
        <w:jc w:val="center"/>
        <w:rPr>
          <w:b/>
          <w:sz w:val="28"/>
          <w:szCs w:val="28"/>
        </w:rPr>
      </w:pPr>
      <w:r w:rsidRPr="003B0171">
        <w:rPr>
          <w:b/>
          <w:sz w:val="28"/>
          <w:szCs w:val="28"/>
        </w:rPr>
        <w:t>Return Postal Address:</w:t>
      </w:r>
    </w:p>
    <w:p w:rsidR="00185CA7" w:rsidRDefault="00185CA7" w:rsidP="00185CA7">
      <w:pPr>
        <w:pStyle w:val="NoSpacing"/>
        <w:jc w:val="center"/>
        <w:rPr>
          <w:b/>
          <w:sz w:val="28"/>
          <w:szCs w:val="28"/>
        </w:rPr>
      </w:pPr>
      <w:r>
        <w:rPr>
          <w:b/>
          <w:sz w:val="28"/>
          <w:szCs w:val="28"/>
        </w:rPr>
        <w:t xml:space="preserve">Volunteer Support </w:t>
      </w:r>
      <w:r w:rsidRPr="003B0171">
        <w:rPr>
          <w:b/>
          <w:sz w:val="28"/>
          <w:szCs w:val="28"/>
        </w:rPr>
        <w:t xml:space="preserve">Grant Application, Louth Sports Unit, Dundalk Sports Centre, </w:t>
      </w:r>
    </w:p>
    <w:p w:rsidR="00185CA7" w:rsidRDefault="00185CA7" w:rsidP="00185CA7">
      <w:pPr>
        <w:pStyle w:val="NoSpacing"/>
        <w:jc w:val="center"/>
        <w:rPr>
          <w:b/>
          <w:sz w:val="28"/>
          <w:szCs w:val="28"/>
        </w:rPr>
      </w:pPr>
      <w:r w:rsidRPr="003B0171">
        <w:rPr>
          <w:b/>
          <w:sz w:val="28"/>
          <w:szCs w:val="28"/>
        </w:rPr>
        <w:t xml:space="preserve">Tom </w:t>
      </w:r>
      <w:proofErr w:type="spellStart"/>
      <w:r w:rsidRPr="003B0171">
        <w:rPr>
          <w:b/>
          <w:sz w:val="28"/>
          <w:szCs w:val="28"/>
        </w:rPr>
        <w:t>Bellew</w:t>
      </w:r>
      <w:proofErr w:type="spellEnd"/>
      <w:r w:rsidRPr="003B0171">
        <w:rPr>
          <w:b/>
          <w:sz w:val="28"/>
          <w:szCs w:val="28"/>
        </w:rPr>
        <w:t xml:space="preserve"> Avenue, Dundalk, Co. Louth, A91 X36T</w:t>
      </w:r>
    </w:p>
    <w:p w:rsidR="00C444FA" w:rsidRDefault="00C444FA" w:rsidP="00185CA7">
      <w:pPr>
        <w:pStyle w:val="NoSpacing"/>
        <w:jc w:val="center"/>
        <w:rPr>
          <w:b/>
          <w:sz w:val="28"/>
          <w:szCs w:val="28"/>
        </w:rPr>
      </w:pPr>
    </w:p>
    <w:p w:rsidR="00C444FA" w:rsidRDefault="00C444FA" w:rsidP="00185CA7">
      <w:pPr>
        <w:pStyle w:val="NoSpacing"/>
        <w:jc w:val="center"/>
      </w:pPr>
      <w:r>
        <w:rPr>
          <w:b/>
          <w:sz w:val="28"/>
          <w:szCs w:val="28"/>
        </w:rPr>
        <w:t xml:space="preserve">Applications can also be emailed to </w:t>
      </w:r>
      <w:hyperlink r:id="rId12" w:history="1">
        <w:r w:rsidRPr="00E128C8">
          <w:rPr>
            <w:rStyle w:val="Hyperlink"/>
            <w:b/>
            <w:sz w:val="28"/>
            <w:szCs w:val="28"/>
          </w:rPr>
          <w:t>louthlsp@louthcoco.ie</w:t>
        </w:r>
      </w:hyperlink>
      <w:r>
        <w:rPr>
          <w:b/>
          <w:sz w:val="28"/>
          <w:szCs w:val="28"/>
        </w:rPr>
        <w:t xml:space="preserve"> </w:t>
      </w:r>
    </w:p>
    <w:p w:rsidR="00F558A2" w:rsidRDefault="00F558A2" w:rsidP="00F558A2">
      <w:pPr>
        <w:pStyle w:val="BodyTextIndent3"/>
        <w:ind w:left="0"/>
        <w:rPr>
          <w:rFonts w:ascii="Arial" w:hAnsi="Arial" w:cs="Arial"/>
          <w:sz w:val="18"/>
          <w:szCs w:val="18"/>
        </w:rPr>
      </w:pPr>
    </w:p>
    <w:p w:rsidR="00B64F7F" w:rsidRPr="00B64F7F" w:rsidRDefault="00B64F7F" w:rsidP="00B64F7F">
      <w:pPr>
        <w:pStyle w:val="BodyTextIndent3"/>
        <w:ind w:left="0"/>
        <w:jc w:val="center"/>
        <w:rPr>
          <w:rFonts w:ascii="Arial" w:hAnsi="Arial" w:cs="Arial"/>
          <w:b/>
          <w:sz w:val="36"/>
          <w:szCs w:val="24"/>
          <w:u w:val="single"/>
        </w:rPr>
      </w:pPr>
      <w:r w:rsidRPr="00B64F7F">
        <w:rPr>
          <w:rFonts w:ascii="Arial" w:hAnsi="Arial" w:cs="Arial"/>
          <w:b/>
          <w:sz w:val="24"/>
          <w:szCs w:val="18"/>
          <w:u w:val="single"/>
        </w:rPr>
        <w:t>For Office Use Only</w:t>
      </w:r>
    </w:p>
    <w:p w:rsidR="00F558A2" w:rsidRPr="00713352" w:rsidRDefault="00F558A2" w:rsidP="00F558A2">
      <w:pPr>
        <w:pStyle w:val="BodyTextIndent3"/>
        <w:ind w:left="0"/>
        <w:jc w:val="center"/>
        <w:rPr>
          <w:rFonts w:ascii="Arial" w:hAnsi="Arial" w:cs="Arial"/>
          <w:b/>
          <w:sz w:val="24"/>
          <w:szCs w:val="24"/>
        </w:rPr>
      </w:pPr>
      <w:r w:rsidRPr="00713352">
        <w:rPr>
          <w:rFonts w:ascii="Arial" w:hAnsi="Arial" w:cs="Arial"/>
          <w:b/>
          <w:sz w:val="24"/>
          <w:szCs w:val="24"/>
        </w:rPr>
        <w:t>Check List for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558A2" w:rsidRPr="00713352" w:rsidTr="00E76033">
        <w:tc>
          <w:tcPr>
            <w:tcW w:w="4428" w:type="dxa"/>
            <w:shd w:val="clear" w:color="auto" w:fill="FFC000"/>
          </w:tcPr>
          <w:p w:rsidR="00F558A2" w:rsidRPr="00400A21" w:rsidRDefault="00F558A2" w:rsidP="004A6260">
            <w:pPr>
              <w:pStyle w:val="BodyTextIndent3"/>
              <w:ind w:left="0"/>
              <w:rPr>
                <w:rFonts w:ascii="Arial" w:hAnsi="Arial" w:cs="Arial"/>
                <w:b/>
                <w:sz w:val="24"/>
                <w:szCs w:val="24"/>
              </w:rPr>
            </w:pPr>
            <w:r w:rsidRPr="00400A21">
              <w:rPr>
                <w:rFonts w:ascii="Arial" w:hAnsi="Arial" w:cs="Arial"/>
                <w:b/>
                <w:sz w:val="24"/>
                <w:szCs w:val="24"/>
              </w:rPr>
              <w:t>Application Form – fully complete and signed</w:t>
            </w:r>
          </w:p>
        </w:tc>
        <w:tc>
          <w:tcPr>
            <w:tcW w:w="4428" w:type="dxa"/>
          </w:tcPr>
          <w:p w:rsidR="00F558A2" w:rsidRPr="00713352" w:rsidRDefault="00F558A2" w:rsidP="004A6260">
            <w:pPr>
              <w:pStyle w:val="BodyTextIndent3"/>
              <w:ind w:left="0"/>
              <w:rPr>
                <w:rFonts w:ascii="Arial" w:hAnsi="Arial" w:cs="Arial"/>
                <w:sz w:val="24"/>
                <w:szCs w:val="24"/>
              </w:rPr>
            </w:pPr>
          </w:p>
        </w:tc>
      </w:tr>
      <w:tr w:rsidR="00F558A2" w:rsidRPr="00713352" w:rsidTr="00E76033">
        <w:tc>
          <w:tcPr>
            <w:tcW w:w="4428" w:type="dxa"/>
            <w:shd w:val="clear" w:color="auto" w:fill="595959" w:themeFill="text1" w:themeFillTint="A6"/>
          </w:tcPr>
          <w:p w:rsidR="00F558A2" w:rsidRPr="00400A21" w:rsidRDefault="00F558A2" w:rsidP="00F558A2">
            <w:pPr>
              <w:pStyle w:val="BodyTextIndent3"/>
              <w:ind w:left="0"/>
              <w:rPr>
                <w:rFonts w:ascii="Arial" w:hAnsi="Arial" w:cs="Arial"/>
                <w:b/>
                <w:color w:val="FFFFFF" w:themeColor="background1"/>
                <w:sz w:val="24"/>
                <w:szCs w:val="24"/>
              </w:rPr>
            </w:pPr>
            <w:r w:rsidRPr="00400A21">
              <w:rPr>
                <w:rFonts w:ascii="Arial" w:hAnsi="Arial" w:cs="Arial"/>
                <w:b/>
                <w:color w:val="FFFFFF" w:themeColor="background1"/>
                <w:sz w:val="24"/>
                <w:szCs w:val="24"/>
              </w:rPr>
              <w:t>Date and Time Received by Louth Sports Unit</w:t>
            </w:r>
          </w:p>
        </w:tc>
        <w:tc>
          <w:tcPr>
            <w:tcW w:w="4428" w:type="dxa"/>
          </w:tcPr>
          <w:p w:rsidR="00F558A2" w:rsidRPr="00713352" w:rsidRDefault="00F558A2" w:rsidP="004A6260">
            <w:pPr>
              <w:pStyle w:val="BodyTextIndent3"/>
              <w:ind w:left="0"/>
              <w:rPr>
                <w:rFonts w:ascii="Arial" w:hAnsi="Arial" w:cs="Arial"/>
                <w:sz w:val="24"/>
                <w:szCs w:val="24"/>
              </w:rPr>
            </w:pPr>
          </w:p>
        </w:tc>
      </w:tr>
    </w:tbl>
    <w:p w:rsidR="00C050E8" w:rsidRDefault="00C050E8" w:rsidP="00F558A2">
      <w:pPr>
        <w:shd w:val="clear" w:color="auto" w:fill="FFFFFF" w:themeFill="background1"/>
      </w:pPr>
    </w:p>
    <w:sectPr w:rsidR="00C050E8" w:rsidSect="00952990">
      <w:headerReference w:type="default" r:id="rId13"/>
      <w:footerReference w:type="default" r:id="rId14"/>
      <w:headerReference w:type="first" r:id="rId15"/>
      <w:footerReference w:type="first" r:id="rId16"/>
      <w:pgSz w:w="11906" w:h="16838" w:code="9"/>
      <w:pgMar w:top="65" w:right="851" w:bottom="1304" w:left="851" w:header="624"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CA7" w:rsidRDefault="00185CA7" w:rsidP="0006024D">
      <w:r>
        <w:separator/>
      </w:r>
    </w:p>
  </w:endnote>
  <w:endnote w:type="continuationSeparator" w:id="0">
    <w:p w:rsidR="00185CA7" w:rsidRDefault="00185CA7" w:rsidP="0006024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Medium">
    <w:altName w:val="Arial"/>
    <w:charset w:val="00"/>
    <w:family w:val="auto"/>
    <w:pitch w:val="variable"/>
    <w:sig w:usb0="00000001" w:usb1="5000205B" w:usb2="00000002" w:usb3="00000000" w:csb0="0000009B"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CA7" w:rsidRDefault="00185CA7" w:rsidP="00D63D5A">
    <w:pPr>
      <w:pStyle w:val="Footer"/>
      <w:jc w:val="right"/>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666432" behindDoc="1" locked="0" layoutInCell="1" allowOverlap="1">
          <wp:simplePos x="0" y="0"/>
          <wp:positionH relativeFrom="column">
            <wp:posOffset>4060190</wp:posOffset>
          </wp:positionH>
          <wp:positionV relativeFrom="paragraph">
            <wp:posOffset>140335</wp:posOffset>
          </wp:positionV>
          <wp:extent cx="2487930" cy="742950"/>
          <wp:effectExtent l="19050" t="0" r="7620" b="0"/>
          <wp:wrapNone/>
          <wp:docPr id="5" name="Picture 4" descr="Image result for dormant accounts logo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rmant accounts logo ireland"/>
                  <pic:cNvPicPr>
                    <a:picLocks noChangeAspect="1" noChangeArrowheads="1"/>
                  </pic:cNvPicPr>
                </pic:nvPicPr>
                <pic:blipFill>
                  <a:blip r:embed="rId1" cstate="print"/>
                  <a:srcRect/>
                  <a:stretch>
                    <a:fillRect/>
                  </a:stretch>
                </pic:blipFill>
                <pic:spPr bwMode="auto">
                  <a:xfrm>
                    <a:off x="0" y="0"/>
                    <a:ext cx="2487930" cy="742950"/>
                  </a:xfrm>
                  <a:prstGeom prst="rect">
                    <a:avLst/>
                  </a:prstGeom>
                  <a:noFill/>
                  <a:ln w="9525">
                    <a:noFill/>
                    <a:miter lim="800000"/>
                    <a:headEnd/>
                    <a:tailEnd/>
                  </a:ln>
                </pic:spPr>
              </pic:pic>
            </a:graphicData>
          </a:graphic>
        </wp:anchor>
      </w:drawing>
    </w:r>
    <w:r w:rsidRPr="00D40F55">
      <w:rPr>
        <w:rFonts w:asciiTheme="minorHAnsi" w:hAnsiTheme="minorHAnsi" w:cstheme="minorHAnsi"/>
      </w:rPr>
      <w:t xml:space="preserve">  </w:t>
    </w:r>
  </w:p>
  <w:p w:rsidR="00185CA7" w:rsidRPr="00721BF6" w:rsidRDefault="00185CA7" w:rsidP="00185CA7">
    <w:pPr>
      <w:pStyle w:val="Footer"/>
      <w:tabs>
        <w:tab w:val="clear" w:pos="9026"/>
        <w:tab w:val="left" w:pos="2085"/>
        <w:tab w:val="center" w:pos="5102"/>
        <w:tab w:val="right" w:pos="10204"/>
      </w:tabs>
      <w:jc w:val="left"/>
      <w:rPr>
        <w:rFonts w:ascii="Helvetica Neue Light" w:hAnsi="Helvetica Neue Light" w:cstheme="minorHAnsi"/>
        <w:b/>
        <w:bCs/>
        <w:color w:val="A6A6A6" w:themeColor="background1" w:themeShade="A6"/>
        <w:sz w:val="28"/>
        <w:szCs w:val="28"/>
      </w:rPr>
    </w:pPr>
    <w:r>
      <w:rPr>
        <w:rFonts w:ascii="Helvetica Neue Light" w:hAnsi="Helvetica Neue Light" w:cstheme="minorHAnsi"/>
        <w:b/>
        <w:bCs/>
        <w:color w:val="A6A6A6" w:themeColor="background1" w:themeShade="A6"/>
        <w:sz w:val="28"/>
        <w:szCs w:val="28"/>
      </w:rPr>
      <w:tab/>
    </w:r>
    <w:r>
      <w:rPr>
        <w:rFonts w:ascii="Helvetica Neue Light" w:hAnsi="Helvetica Neue Light" w:cstheme="minorHAnsi"/>
        <w:b/>
        <w:bCs/>
        <w:color w:val="A6A6A6" w:themeColor="background1" w:themeShade="A6"/>
        <w:sz w:val="28"/>
        <w:szCs w:val="28"/>
      </w:rPr>
      <w:tab/>
    </w:r>
    <w:r>
      <w:rPr>
        <w:rFonts w:ascii="Helvetica Neue Light" w:hAnsi="Helvetica Neue Light" w:cstheme="minorHAnsi"/>
        <w:b/>
        <w:bCs/>
        <w:color w:val="A6A6A6" w:themeColor="background1" w:themeShade="A6"/>
        <w:sz w:val="28"/>
        <w:szCs w:val="28"/>
      </w:rPr>
      <w:tab/>
    </w:r>
    <w:r w:rsidRPr="00721BF6">
      <w:rPr>
        <w:rFonts w:ascii="Helvetica Neue Light" w:hAnsi="Helvetica Neue Light" w:cstheme="minorHAnsi"/>
        <w:b/>
        <w:bCs/>
        <w:color w:val="A6A6A6" w:themeColor="background1" w:themeShade="A6"/>
        <w:sz w:val="28"/>
        <w:szCs w:val="28"/>
      </w:rPr>
      <w:fldChar w:fldCharType="begin"/>
    </w:r>
    <w:r w:rsidRPr="00721BF6">
      <w:rPr>
        <w:rFonts w:ascii="Helvetica Neue Light" w:hAnsi="Helvetica Neue Light" w:cstheme="minorHAnsi"/>
        <w:b/>
        <w:bCs/>
        <w:color w:val="A6A6A6" w:themeColor="background1" w:themeShade="A6"/>
        <w:sz w:val="28"/>
        <w:szCs w:val="28"/>
      </w:rPr>
      <w:instrText xml:space="preserve"> PAGE </w:instrText>
    </w:r>
    <w:r w:rsidRPr="00721BF6">
      <w:rPr>
        <w:rFonts w:ascii="Helvetica Neue Light" w:hAnsi="Helvetica Neue Light" w:cstheme="minorHAnsi"/>
        <w:b/>
        <w:bCs/>
        <w:color w:val="A6A6A6" w:themeColor="background1" w:themeShade="A6"/>
        <w:sz w:val="28"/>
        <w:szCs w:val="28"/>
      </w:rPr>
      <w:fldChar w:fldCharType="separate"/>
    </w:r>
    <w:r w:rsidR="00C444FA">
      <w:rPr>
        <w:rFonts w:ascii="Helvetica Neue Light" w:hAnsi="Helvetica Neue Light" w:cstheme="minorHAnsi"/>
        <w:b/>
        <w:bCs/>
        <w:noProof/>
        <w:color w:val="A6A6A6" w:themeColor="background1" w:themeShade="A6"/>
        <w:sz w:val="28"/>
        <w:szCs w:val="28"/>
      </w:rPr>
      <w:t>4</w:t>
    </w:r>
    <w:r w:rsidRPr="00721BF6">
      <w:rPr>
        <w:rFonts w:ascii="Helvetica Neue Light" w:hAnsi="Helvetica Neue Light" w:cstheme="minorHAnsi"/>
        <w:b/>
        <w:bCs/>
        <w:color w:val="A6A6A6" w:themeColor="background1" w:themeShade="A6"/>
        <w:sz w:val="28"/>
        <w:szCs w:val="28"/>
      </w:rPr>
      <w:fldChar w:fldCharType="end"/>
    </w:r>
  </w:p>
  <w:p w:rsidR="00185CA7" w:rsidRPr="00D63D5A" w:rsidRDefault="00185CA7" w:rsidP="00D63D5A">
    <w:pPr>
      <w:pStyle w:val="Footer"/>
      <w:tabs>
        <w:tab w:val="clear" w:pos="9026"/>
        <w:tab w:val="right" w:pos="11057"/>
      </w:tabs>
      <w:ind w:left="851"/>
      <w:rPr>
        <w:rFonts w:ascii="Arial Narrow" w:hAnsi="Arial Narrow" w:cs="Arial"/>
        <w:noProof/>
        <w:color w:val="818A8F"/>
        <w:lang w:val="en-IE" w:eastAsia="en-IE"/>
      </w:rPr>
    </w:pPr>
    <w:r>
      <w:rPr>
        <w:rFonts w:ascii="Arial" w:hAnsi="Arial" w:cs="Arial"/>
        <w:color w:val="818A8F"/>
        <w:sz w:val="18"/>
        <w:szCs w:val="18"/>
      </w:rPr>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CA7" w:rsidRDefault="00185CA7" w:rsidP="00F74B91">
    <w:r>
      <w:tab/>
    </w:r>
  </w:p>
  <w:p w:rsidR="00185CA7" w:rsidRDefault="00185CA7" w:rsidP="006B44FF">
    <w:pPr>
      <w:pStyle w:val="Footer"/>
      <w:tabs>
        <w:tab w:val="clear" w:pos="9026"/>
        <w:tab w:val="right" w:pos="1105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CA7" w:rsidRDefault="00185CA7" w:rsidP="0006024D">
      <w:r>
        <w:separator/>
      </w:r>
    </w:p>
  </w:footnote>
  <w:footnote w:type="continuationSeparator" w:id="0">
    <w:p w:rsidR="00185CA7" w:rsidRDefault="00185CA7" w:rsidP="000602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CA7" w:rsidRDefault="00185CA7" w:rsidP="00DF0843">
    <w:pPr>
      <w:pStyle w:val="Footer"/>
      <w:jc w:val="left"/>
      <w:rPr>
        <w:rFonts w:ascii="Arial" w:hAnsi="Arial" w:cs="Arial"/>
        <w:b/>
        <w:noProof/>
        <w:color w:val="0075B0"/>
        <w:szCs w:val="20"/>
        <w:lang w:val="en-IE" w:eastAsia="en-IE"/>
      </w:rPr>
    </w:pPr>
    <w:r>
      <w:rPr>
        <w:rFonts w:ascii="Arial" w:hAnsi="Arial" w:cs="Arial"/>
        <w:b/>
        <w:noProof/>
        <w:color w:val="0075B0"/>
        <w:szCs w:val="20"/>
        <w:lang w:val="en-GB" w:eastAsia="en-GB"/>
      </w:rPr>
      <w:drawing>
        <wp:anchor distT="0" distB="0" distL="114300" distR="114300" simplePos="0" relativeHeight="251665408" behindDoc="1" locked="0" layoutInCell="1" allowOverlap="1">
          <wp:simplePos x="0" y="0"/>
          <wp:positionH relativeFrom="column">
            <wp:posOffset>-178435</wp:posOffset>
          </wp:positionH>
          <wp:positionV relativeFrom="paragraph">
            <wp:posOffset>-310515</wp:posOffset>
          </wp:positionV>
          <wp:extent cx="2110740" cy="714375"/>
          <wp:effectExtent l="19050" t="0" r="381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10740" cy="714375"/>
                  </a:xfrm>
                  <a:prstGeom prst="rect">
                    <a:avLst/>
                  </a:prstGeom>
                  <a:noFill/>
                  <a:ln w="9525">
                    <a:noFill/>
                    <a:miter lim="800000"/>
                    <a:headEnd/>
                    <a:tailEnd/>
                  </a:ln>
                </pic:spPr>
              </pic:pic>
            </a:graphicData>
          </a:graphic>
        </wp:anchor>
      </w:drawing>
    </w:r>
    <w:r>
      <w:rPr>
        <w:rFonts w:ascii="Arial" w:hAnsi="Arial" w:cs="Arial"/>
        <w:b/>
        <w:noProof/>
        <w:color w:val="0075B0"/>
        <w:szCs w:val="20"/>
        <w:lang w:val="en-IE" w:eastAsia="en-IE"/>
      </w:rPr>
      <w:tab/>
      <w:t xml:space="preserve"> </w:t>
    </w:r>
  </w:p>
  <w:p w:rsidR="00185CA7" w:rsidRPr="007924AE" w:rsidRDefault="00185CA7" w:rsidP="006B44FF">
    <w:pPr>
      <w:pStyle w:val="Footer"/>
      <w:tabs>
        <w:tab w:val="clear" w:pos="9026"/>
        <w:tab w:val="right" w:pos="11057"/>
      </w:tabs>
      <w:jc w:val="center"/>
      <w:rPr>
        <w:rFonts w:ascii="Arial Narrow" w:hAnsi="Arial Narrow" w:cs="Arial"/>
        <w:noProof/>
        <w:color w:val="818A8F"/>
        <w:lang w:val="en-IE" w:eastAsia="en-IE"/>
      </w:rPr>
    </w:pPr>
    <w:r w:rsidRPr="002436EB">
      <w:rPr>
        <w:rFonts w:ascii="Arial" w:hAnsi="Arial" w:cs="Arial"/>
        <w:b/>
        <w:noProof/>
        <w:color w:val="0075B0"/>
        <w:szCs w:val="20"/>
      </w:rPr>
      <w:pict>
        <v:rect id="Rectangle 12" o:spid="_x0000_s2050" style="position:absolute;left:0;text-align:left;margin-left:-42.45pt;margin-top:-49.35pt;width:17.55pt;height:55.4pt;z-index:251662336;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" fillcolor="#fa9f26" stroked="f"/>
      </w:pict>
    </w:r>
    <w:r w:rsidRPr="002436EB">
      <w:rPr>
        <w:rFonts w:asciiTheme="minorHAnsi" w:hAnsiTheme="minorHAnsi" w:cstheme="minorHAnsi"/>
        <w:noProof/>
      </w:rPr>
      <w:pict>
        <v:shapetype id="_x0000_t202" coordsize="21600,21600" o:spt="202" path="m,l,21600r21600,l21600,xe">
          <v:stroke joinstyle="miter"/>
          <v:path gradientshapeok="t" o:connecttype="rect"/>
        </v:shapetype>
        <v:shape id="Text Box 392" o:spid="_x0000_s2049" type="#_x0000_t202" style="position:absolute;left:0;text-align:left;margin-left:521.45pt;margin-top:320.8pt;width:27pt;height:427pt;rotation:180;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" filled="f" stroked="f">
          <v:textbox style="layout-flow:vertical-ideographic;mso-next-textbox:#Text Box 392">
            <w:txbxContent>
              <w:p w:rsidR="00185CA7" w:rsidRPr="00721BF6" w:rsidRDefault="00185CA7" w:rsidP="00721BF6">
                <w:pPr>
                  <w:ind w:left="720"/>
                  <w:rPr>
                    <w:rFonts w:ascii="Helvetica Neue Medium" w:hAnsi="Helvetica Neue Medium"/>
                    <w:color w:val="A6A6A6" w:themeColor="background1" w:themeShade="A6"/>
                    <w:szCs w:val="20"/>
                  </w:rPr>
                </w:pPr>
                <w:r>
                  <w:rPr>
                    <w:rFonts w:ascii="Helvetica Neue Medium" w:hAnsi="Helvetica Neue Medium"/>
                    <w:color w:val="A6A6A6" w:themeColor="background1" w:themeShade="A6"/>
                    <w:szCs w:val="20"/>
                  </w:rPr>
                  <w:t xml:space="preserve">Louth County Council </w:t>
                </w:r>
              </w:p>
              <w:p w:rsidR="00185CA7" w:rsidRPr="00721BF6" w:rsidRDefault="00185CA7" w:rsidP="00721BF6"/>
            </w:txbxContent>
          </v:textbox>
        </v:shape>
      </w:pict>
    </w:r>
    <w:r>
      <w:rPr>
        <w:rFonts w:ascii="Arial Narrow" w:hAnsi="Arial Narrow" w:cs="Arial"/>
        <w:b/>
        <w:noProof/>
        <w:color w:val="0075B0"/>
        <w:szCs w:val="20"/>
        <w:lang w:val="en-IE" w:eastAsia="en-IE"/>
      </w:rPr>
      <w:t xml:space="preserve">                    </w:t>
    </w:r>
    <w:r>
      <w:rPr>
        <w:rFonts w:ascii="Arial Narrow" w:hAnsi="Arial Narrow" w:cs="Arial"/>
        <w:b/>
        <w:noProof/>
        <w:color w:val="0075B0"/>
        <w:szCs w:val="20"/>
        <w:lang w:val="en-IE" w:eastAsia="en-IE"/>
      </w:rPr>
      <w:tab/>
    </w:r>
    <w:r>
      <w:rPr>
        <w:rFonts w:ascii="Arial Narrow" w:hAnsi="Arial Narrow" w:cs="Arial"/>
        <w:b/>
        <w:noProof/>
        <w:color w:val="0075B0"/>
        <w:szCs w:val="20"/>
        <w:lang w:val="en-IE" w:eastAsia="en-IE"/>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CA7" w:rsidRDefault="00185CA7" w:rsidP="00562652">
    <w:pPr>
      <w:pStyle w:val="TOC1"/>
    </w:pPr>
    <w:r>
      <w:rPr>
        <w:noProof/>
        <w:lang w:val="en-GB" w:eastAsia="en-GB"/>
      </w:rPr>
      <w:drawing>
        <wp:anchor distT="0" distB="0" distL="114300" distR="114300" simplePos="0" relativeHeight="251663360" behindDoc="1" locked="0" layoutInCell="1" allowOverlap="1">
          <wp:simplePos x="0" y="0"/>
          <wp:positionH relativeFrom="column">
            <wp:posOffset>-541213</wp:posOffset>
          </wp:positionH>
          <wp:positionV relativeFrom="paragraph">
            <wp:posOffset>-396240</wp:posOffset>
          </wp:positionV>
          <wp:extent cx="7553325" cy="1068832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53325" cy="10688320"/>
                  </a:xfrm>
                  <a:prstGeom prst="rect">
                    <a:avLst/>
                  </a:prstGeom>
                </pic:spPr>
              </pic:pic>
            </a:graphicData>
          </a:graphic>
        </wp:anchor>
      </w:drawing>
    </w:r>
  </w:p>
  <w:p w:rsidR="00185CA7" w:rsidRDefault="00185CA7" w:rsidP="00385C80">
    <w:pPr>
      <w:pStyle w:val="Header"/>
      <w:tabs>
        <w:tab w:val="clear" w:pos="4513"/>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2C37"/>
    <w:multiLevelType w:val="hybridMultilevel"/>
    <w:tmpl w:val="0AF49E8C"/>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241919"/>
    <w:multiLevelType w:val="hybridMultilevel"/>
    <w:tmpl w:val="F392B30E"/>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abstractNum w:abstractNumId="2">
    <w:nsid w:val="05204E06"/>
    <w:multiLevelType w:val="hybridMultilevel"/>
    <w:tmpl w:val="EC7AB136"/>
    <w:lvl w:ilvl="0" w:tplc="227A171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7FD2338"/>
    <w:multiLevelType w:val="hybridMultilevel"/>
    <w:tmpl w:val="B4A4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B389B"/>
    <w:multiLevelType w:val="hybridMultilevel"/>
    <w:tmpl w:val="7C7A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94242"/>
    <w:multiLevelType w:val="hybridMultilevel"/>
    <w:tmpl w:val="26E48166"/>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abstractNum w:abstractNumId="6">
    <w:nsid w:val="0F8C12C9"/>
    <w:multiLevelType w:val="multilevel"/>
    <w:tmpl w:val="C952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3D0EC1"/>
    <w:multiLevelType w:val="hybridMultilevel"/>
    <w:tmpl w:val="DD1E85DE"/>
    <w:lvl w:ilvl="0" w:tplc="9926C1A2">
      <w:start w:val="1"/>
      <w:numFmt w:val="bullet"/>
      <w:lvlText w:val=""/>
      <w:lvlJc w:val="left"/>
      <w:pPr>
        <w:ind w:left="1080" w:hanging="360"/>
      </w:pPr>
      <w:rPr>
        <w:rFonts w:ascii="Symbol" w:eastAsiaTheme="minorHAnsi" w:hAnsi="Symbo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11AA645D"/>
    <w:multiLevelType w:val="hybridMultilevel"/>
    <w:tmpl w:val="35DC828E"/>
    <w:lvl w:ilvl="0" w:tplc="B2143366">
      <w:start w:val="1"/>
      <w:numFmt w:val="bullet"/>
      <w:pStyle w:val="nada-body-bullets"/>
      <w:lvlText w:val=""/>
      <w:lvlJc w:val="left"/>
      <w:pPr>
        <w:tabs>
          <w:tab w:val="num" w:pos="567"/>
        </w:tabs>
        <w:ind w:left="567" w:hanging="567"/>
      </w:pPr>
      <w:rPr>
        <w:rFonts w:ascii="Symbol" w:hAnsi="Symbol" w:hint="default"/>
        <w:color w:val="800000"/>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5C45EE"/>
    <w:multiLevelType w:val="hybridMultilevel"/>
    <w:tmpl w:val="F06AC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E0152C"/>
    <w:multiLevelType w:val="hybridMultilevel"/>
    <w:tmpl w:val="BA70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83412"/>
    <w:multiLevelType w:val="hybridMultilevel"/>
    <w:tmpl w:val="9E20B07A"/>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abstractNum w:abstractNumId="12">
    <w:nsid w:val="25932E20"/>
    <w:multiLevelType w:val="hybridMultilevel"/>
    <w:tmpl w:val="14544080"/>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281FA5"/>
    <w:multiLevelType w:val="hybridMultilevel"/>
    <w:tmpl w:val="7ABC1BE8"/>
    <w:lvl w:ilvl="0" w:tplc="1809000F">
      <w:start w:val="1"/>
      <w:numFmt w:val="decimal"/>
      <w:lvlText w:val="%1."/>
      <w:lvlJc w:val="left"/>
      <w:pPr>
        <w:ind w:left="3585" w:hanging="360"/>
      </w:pPr>
    </w:lvl>
    <w:lvl w:ilvl="1" w:tplc="18090019" w:tentative="1">
      <w:start w:val="1"/>
      <w:numFmt w:val="lowerLetter"/>
      <w:lvlText w:val="%2."/>
      <w:lvlJc w:val="left"/>
      <w:pPr>
        <w:ind w:left="4305" w:hanging="360"/>
      </w:pPr>
    </w:lvl>
    <w:lvl w:ilvl="2" w:tplc="1809001B" w:tentative="1">
      <w:start w:val="1"/>
      <w:numFmt w:val="lowerRoman"/>
      <w:lvlText w:val="%3."/>
      <w:lvlJc w:val="right"/>
      <w:pPr>
        <w:ind w:left="5025" w:hanging="180"/>
      </w:pPr>
    </w:lvl>
    <w:lvl w:ilvl="3" w:tplc="1809000F" w:tentative="1">
      <w:start w:val="1"/>
      <w:numFmt w:val="decimal"/>
      <w:lvlText w:val="%4."/>
      <w:lvlJc w:val="left"/>
      <w:pPr>
        <w:ind w:left="5745" w:hanging="360"/>
      </w:pPr>
    </w:lvl>
    <w:lvl w:ilvl="4" w:tplc="18090019" w:tentative="1">
      <w:start w:val="1"/>
      <w:numFmt w:val="lowerLetter"/>
      <w:lvlText w:val="%5."/>
      <w:lvlJc w:val="left"/>
      <w:pPr>
        <w:ind w:left="6465" w:hanging="360"/>
      </w:pPr>
    </w:lvl>
    <w:lvl w:ilvl="5" w:tplc="1809001B" w:tentative="1">
      <w:start w:val="1"/>
      <w:numFmt w:val="lowerRoman"/>
      <w:lvlText w:val="%6."/>
      <w:lvlJc w:val="right"/>
      <w:pPr>
        <w:ind w:left="7185" w:hanging="180"/>
      </w:pPr>
    </w:lvl>
    <w:lvl w:ilvl="6" w:tplc="1809000F" w:tentative="1">
      <w:start w:val="1"/>
      <w:numFmt w:val="decimal"/>
      <w:lvlText w:val="%7."/>
      <w:lvlJc w:val="left"/>
      <w:pPr>
        <w:ind w:left="7905" w:hanging="360"/>
      </w:pPr>
    </w:lvl>
    <w:lvl w:ilvl="7" w:tplc="18090019" w:tentative="1">
      <w:start w:val="1"/>
      <w:numFmt w:val="lowerLetter"/>
      <w:lvlText w:val="%8."/>
      <w:lvlJc w:val="left"/>
      <w:pPr>
        <w:ind w:left="8625" w:hanging="360"/>
      </w:pPr>
    </w:lvl>
    <w:lvl w:ilvl="8" w:tplc="1809001B" w:tentative="1">
      <w:start w:val="1"/>
      <w:numFmt w:val="lowerRoman"/>
      <w:lvlText w:val="%9."/>
      <w:lvlJc w:val="right"/>
      <w:pPr>
        <w:ind w:left="9345" w:hanging="180"/>
      </w:pPr>
    </w:lvl>
  </w:abstractNum>
  <w:abstractNum w:abstractNumId="14">
    <w:nsid w:val="2E2A4C90"/>
    <w:multiLevelType w:val="hybridMultilevel"/>
    <w:tmpl w:val="0A6EA3D6"/>
    <w:lvl w:ilvl="0" w:tplc="18090001">
      <w:start w:val="1"/>
      <w:numFmt w:val="bullet"/>
      <w:lvlText w:val=""/>
      <w:lvlJc w:val="left"/>
      <w:pPr>
        <w:ind w:left="6450" w:hanging="360"/>
      </w:pPr>
      <w:rPr>
        <w:rFonts w:ascii="Symbol" w:hAnsi="Symbol" w:hint="default"/>
      </w:rPr>
    </w:lvl>
    <w:lvl w:ilvl="1" w:tplc="18090003" w:tentative="1">
      <w:start w:val="1"/>
      <w:numFmt w:val="bullet"/>
      <w:lvlText w:val="o"/>
      <w:lvlJc w:val="left"/>
      <w:pPr>
        <w:ind w:left="7170" w:hanging="360"/>
      </w:pPr>
      <w:rPr>
        <w:rFonts w:ascii="Courier New" w:hAnsi="Courier New" w:cs="Courier New" w:hint="default"/>
      </w:rPr>
    </w:lvl>
    <w:lvl w:ilvl="2" w:tplc="18090005" w:tentative="1">
      <w:start w:val="1"/>
      <w:numFmt w:val="bullet"/>
      <w:lvlText w:val=""/>
      <w:lvlJc w:val="left"/>
      <w:pPr>
        <w:ind w:left="7890" w:hanging="360"/>
      </w:pPr>
      <w:rPr>
        <w:rFonts w:ascii="Wingdings" w:hAnsi="Wingdings" w:hint="default"/>
      </w:rPr>
    </w:lvl>
    <w:lvl w:ilvl="3" w:tplc="18090001" w:tentative="1">
      <w:start w:val="1"/>
      <w:numFmt w:val="bullet"/>
      <w:lvlText w:val=""/>
      <w:lvlJc w:val="left"/>
      <w:pPr>
        <w:ind w:left="8610" w:hanging="360"/>
      </w:pPr>
      <w:rPr>
        <w:rFonts w:ascii="Symbol" w:hAnsi="Symbol" w:hint="default"/>
      </w:rPr>
    </w:lvl>
    <w:lvl w:ilvl="4" w:tplc="18090003" w:tentative="1">
      <w:start w:val="1"/>
      <w:numFmt w:val="bullet"/>
      <w:lvlText w:val="o"/>
      <w:lvlJc w:val="left"/>
      <w:pPr>
        <w:ind w:left="9330" w:hanging="360"/>
      </w:pPr>
      <w:rPr>
        <w:rFonts w:ascii="Courier New" w:hAnsi="Courier New" w:cs="Courier New" w:hint="default"/>
      </w:rPr>
    </w:lvl>
    <w:lvl w:ilvl="5" w:tplc="18090005" w:tentative="1">
      <w:start w:val="1"/>
      <w:numFmt w:val="bullet"/>
      <w:lvlText w:val=""/>
      <w:lvlJc w:val="left"/>
      <w:pPr>
        <w:ind w:left="10050" w:hanging="360"/>
      </w:pPr>
      <w:rPr>
        <w:rFonts w:ascii="Wingdings" w:hAnsi="Wingdings" w:hint="default"/>
      </w:rPr>
    </w:lvl>
    <w:lvl w:ilvl="6" w:tplc="18090001" w:tentative="1">
      <w:start w:val="1"/>
      <w:numFmt w:val="bullet"/>
      <w:lvlText w:val=""/>
      <w:lvlJc w:val="left"/>
      <w:pPr>
        <w:ind w:left="10770" w:hanging="360"/>
      </w:pPr>
      <w:rPr>
        <w:rFonts w:ascii="Symbol" w:hAnsi="Symbol" w:hint="default"/>
      </w:rPr>
    </w:lvl>
    <w:lvl w:ilvl="7" w:tplc="18090003" w:tentative="1">
      <w:start w:val="1"/>
      <w:numFmt w:val="bullet"/>
      <w:lvlText w:val="o"/>
      <w:lvlJc w:val="left"/>
      <w:pPr>
        <w:ind w:left="11490" w:hanging="360"/>
      </w:pPr>
      <w:rPr>
        <w:rFonts w:ascii="Courier New" w:hAnsi="Courier New" w:cs="Courier New" w:hint="default"/>
      </w:rPr>
    </w:lvl>
    <w:lvl w:ilvl="8" w:tplc="18090005" w:tentative="1">
      <w:start w:val="1"/>
      <w:numFmt w:val="bullet"/>
      <w:lvlText w:val=""/>
      <w:lvlJc w:val="left"/>
      <w:pPr>
        <w:ind w:left="12210" w:hanging="360"/>
      </w:pPr>
      <w:rPr>
        <w:rFonts w:ascii="Wingdings" w:hAnsi="Wingdings" w:hint="default"/>
      </w:rPr>
    </w:lvl>
  </w:abstractNum>
  <w:abstractNum w:abstractNumId="15">
    <w:nsid w:val="30E86F1F"/>
    <w:multiLevelType w:val="hybridMultilevel"/>
    <w:tmpl w:val="A4C23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4FF66E0"/>
    <w:multiLevelType w:val="hybridMultilevel"/>
    <w:tmpl w:val="D8F0E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821075A"/>
    <w:multiLevelType w:val="hybridMultilevel"/>
    <w:tmpl w:val="50CAAF38"/>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AC5A55"/>
    <w:multiLevelType w:val="hybridMultilevel"/>
    <w:tmpl w:val="643852F0"/>
    <w:lvl w:ilvl="0" w:tplc="227A17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DD64FD"/>
    <w:multiLevelType w:val="hybridMultilevel"/>
    <w:tmpl w:val="F5B6F8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BBE1FE4"/>
    <w:multiLevelType w:val="hybridMultilevel"/>
    <w:tmpl w:val="4C24547C"/>
    <w:lvl w:ilvl="0" w:tplc="227A171C">
      <w:numFmt w:val="bullet"/>
      <w:lvlText w:val="-"/>
      <w:lvlJc w:val="left"/>
      <w:pPr>
        <w:ind w:left="758" w:hanging="360"/>
      </w:pPr>
      <w:rPr>
        <w:rFonts w:ascii="Arial" w:eastAsia="Times New Roman" w:hAnsi="Arial" w:cs="Aria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1">
    <w:nsid w:val="3C1C3E9D"/>
    <w:multiLevelType w:val="multilevel"/>
    <w:tmpl w:val="80F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8D70B0"/>
    <w:multiLevelType w:val="multilevel"/>
    <w:tmpl w:val="CFC6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075B1"/>
    <w:multiLevelType w:val="hybridMultilevel"/>
    <w:tmpl w:val="A41C545A"/>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9C5851"/>
    <w:multiLevelType w:val="hybridMultilevel"/>
    <w:tmpl w:val="E132E488"/>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abstractNum w:abstractNumId="25">
    <w:nsid w:val="5C9B62C5"/>
    <w:multiLevelType w:val="hybridMultilevel"/>
    <w:tmpl w:val="0038D452"/>
    <w:lvl w:ilvl="0" w:tplc="CEFA04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524B51"/>
    <w:multiLevelType w:val="hybridMultilevel"/>
    <w:tmpl w:val="45CE416E"/>
    <w:lvl w:ilvl="0" w:tplc="73FAADD4">
      <w:start w:val="1"/>
      <w:numFmt w:val="decimal"/>
      <w:lvlText w:val="%1."/>
      <w:lvlJc w:val="left"/>
      <w:pPr>
        <w:ind w:left="720" w:hanging="360"/>
      </w:pPr>
      <w:rPr>
        <w:rFonts w:ascii="Arial" w:eastAsiaTheme="minorHAnsi" w:hAnsi="Arial" w:cs="Arial"/>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E7722F0"/>
    <w:multiLevelType w:val="hybridMultilevel"/>
    <w:tmpl w:val="FA588C24"/>
    <w:lvl w:ilvl="0" w:tplc="227A17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03630D"/>
    <w:multiLevelType w:val="hybridMultilevel"/>
    <w:tmpl w:val="6E88B6B2"/>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abstractNum w:abstractNumId="29">
    <w:nsid w:val="72DB00A3"/>
    <w:multiLevelType w:val="hybridMultilevel"/>
    <w:tmpl w:val="5B9034D4"/>
    <w:lvl w:ilvl="0" w:tplc="227A17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3311A5"/>
    <w:multiLevelType w:val="hybridMultilevel"/>
    <w:tmpl w:val="3942082E"/>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abstractNum w:abstractNumId="31">
    <w:nsid w:val="7AF9677E"/>
    <w:multiLevelType w:val="hybridMultilevel"/>
    <w:tmpl w:val="2DA0DFA8"/>
    <w:lvl w:ilvl="0" w:tplc="18090001">
      <w:start w:val="1"/>
      <w:numFmt w:val="bullet"/>
      <w:lvlText w:val=""/>
      <w:lvlJc w:val="left"/>
      <w:pPr>
        <w:ind w:left="3585" w:hanging="360"/>
      </w:pPr>
      <w:rPr>
        <w:rFonts w:ascii="Symbol" w:hAnsi="Symbol" w:hint="default"/>
      </w:rPr>
    </w:lvl>
    <w:lvl w:ilvl="1" w:tplc="18090003" w:tentative="1">
      <w:start w:val="1"/>
      <w:numFmt w:val="bullet"/>
      <w:lvlText w:val="o"/>
      <w:lvlJc w:val="left"/>
      <w:pPr>
        <w:ind w:left="4305" w:hanging="360"/>
      </w:pPr>
      <w:rPr>
        <w:rFonts w:ascii="Courier New" w:hAnsi="Courier New" w:cs="Courier New" w:hint="default"/>
      </w:rPr>
    </w:lvl>
    <w:lvl w:ilvl="2" w:tplc="18090005" w:tentative="1">
      <w:start w:val="1"/>
      <w:numFmt w:val="bullet"/>
      <w:lvlText w:val=""/>
      <w:lvlJc w:val="left"/>
      <w:pPr>
        <w:ind w:left="5025" w:hanging="360"/>
      </w:pPr>
      <w:rPr>
        <w:rFonts w:ascii="Wingdings" w:hAnsi="Wingdings" w:hint="default"/>
      </w:rPr>
    </w:lvl>
    <w:lvl w:ilvl="3" w:tplc="18090001" w:tentative="1">
      <w:start w:val="1"/>
      <w:numFmt w:val="bullet"/>
      <w:lvlText w:val=""/>
      <w:lvlJc w:val="left"/>
      <w:pPr>
        <w:ind w:left="5745" w:hanging="360"/>
      </w:pPr>
      <w:rPr>
        <w:rFonts w:ascii="Symbol" w:hAnsi="Symbol" w:hint="default"/>
      </w:rPr>
    </w:lvl>
    <w:lvl w:ilvl="4" w:tplc="18090003" w:tentative="1">
      <w:start w:val="1"/>
      <w:numFmt w:val="bullet"/>
      <w:lvlText w:val="o"/>
      <w:lvlJc w:val="left"/>
      <w:pPr>
        <w:ind w:left="6465" w:hanging="360"/>
      </w:pPr>
      <w:rPr>
        <w:rFonts w:ascii="Courier New" w:hAnsi="Courier New" w:cs="Courier New" w:hint="default"/>
      </w:rPr>
    </w:lvl>
    <w:lvl w:ilvl="5" w:tplc="18090005" w:tentative="1">
      <w:start w:val="1"/>
      <w:numFmt w:val="bullet"/>
      <w:lvlText w:val=""/>
      <w:lvlJc w:val="left"/>
      <w:pPr>
        <w:ind w:left="7185" w:hanging="360"/>
      </w:pPr>
      <w:rPr>
        <w:rFonts w:ascii="Wingdings" w:hAnsi="Wingdings" w:hint="default"/>
      </w:rPr>
    </w:lvl>
    <w:lvl w:ilvl="6" w:tplc="18090001" w:tentative="1">
      <w:start w:val="1"/>
      <w:numFmt w:val="bullet"/>
      <w:lvlText w:val=""/>
      <w:lvlJc w:val="left"/>
      <w:pPr>
        <w:ind w:left="7905" w:hanging="360"/>
      </w:pPr>
      <w:rPr>
        <w:rFonts w:ascii="Symbol" w:hAnsi="Symbol" w:hint="default"/>
      </w:rPr>
    </w:lvl>
    <w:lvl w:ilvl="7" w:tplc="18090003" w:tentative="1">
      <w:start w:val="1"/>
      <w:numFmt w:val="bullet"/>
      <w:lvlText w:val="o"/>
      <w:lvlJc w:val="left"/>
      <w:pPr>
        <w:ind w:left="8625" w:hanging="360"/>
      </w:pPr>
      <w:rPr>
        <w:rFonts w:ascii="Courier New" w:hAnsi="Courier New" w:cs="Courier New" w:hint="default"/>
      </w:rPr>
    </w:lvl>
    <w:lvl w:ilvl="8" w:tplc="18090005" w:tentative="1">
      <w:start w:val="1"/>
      <w:numFmt w:val="bullet"/>
      <w:lvlText w:val=""/>
      <w:lvlJc w:val="left"/>
      <w:pPr>
        <w:ind w:left="9345" w:hanging="360"/>
      </w:pPr>
      <w:rPr>
        <w:rFonts w:ascii="Wingdings" w:hAnsi="Wingdings" w:hint="default"/>
      </w:rPr>
    </w:lvl>
  </w:abstractNum>
  <w:num w:numId="1">
    <w:abstractNumId w:val="8"/>
  </w:num>
  <w:num w:numId="2">
    <w:abstractNumId w:val="12"/>
  </w:num>
  <w:num w:numId="3">
    <w:abstractNumId w:val="18"/>
  </w:num>
  <w:num w:numId="4">
    <w:abstractNumId w:val="2"/>
  </w:num>
  <w:num w:numId="5">
    <w:abstractNumId w:val="27"/>
  </w:num>
  <w:num w:numId="6">
    <w:abstractNumId w:val="23"/>
  </w:num>
  <w:num w:numId="7">
    <w:abstractNumId w:val="0"/>
  </w:num>
  <w:num w:numId="8">
    <w:abstractNumId w:val="17"/>
  </w:num>
  <w:num w:numId="9">
    <w:abstractNumId w:val="4"/>
  </w:num>
  <w:num w:numId="10">
    <w:abstractNumId w:val="21"/>
  </w:num>
  <w:num w:numId="11">
    <w:abstractNumId w:val="9"/>
  </w:num>
  <w:num w:numId="12">
    <w:abstractNumId w:val="3"/>
  </w:num>
  <w:num w:numId="13">
    <w:abstractNumId w:val="10"/>
  </w:num>
  <w:num w:numId="14">
    <w:abstractNumId w:val="29"/>
  </w:num>
  <w:num w:numId="15">
    <w:abstractNumId w:val="20"/>
  </w:num>
  <w:num w:numId="16">
    <w:abstractNumId w:val="25"/>
  </w:num>
  <w:num w:numId="17">
    <w:abstractNumId w:val="15"/>
  </w:num>
  <w:num w:numId="18">
    <w:abstractNumId w:val="5"/>
  </w:num>
  <w:num w:numId="19">
    <w:abstractNumId w:val="14"/>
  </w:num>
  <w:num w:numId="20">
    <w:abstractNumId w:val="30"/>
  </w:num>
  <w:num w:numId="21">
    <w:abstractNumId w:val="11"/>
  </w:num>
  <w:num w:numId="22">
    <w:abstractNumId w:val="13"/>
  </w:num>
  <w:num w:numId="23">
    <w:abstractNumId w:val="24"/>
  </w:num>
  <w:num w:numId="24">
    <w:abstractNumId w:val="28"/>
  </w:num>
  <w:num w:numId="25">
    <w:abstractNumId w:val="1"/>
  </w:num>
  <w:num w:numId="26">
    <w:abstractNumId w:val="31"/>
  </w:num>
  <w:num w:numId="27">
    <w:abstractNumId w:val="19"/>
  </w:num>
  <w:num w:numId="28">
    <w:abstractNumId w:val="16"/>
  </w:num>
  <w:num w:numId="29">
    <w:abstractNumId w:val="22"/>
  </w:num>
  <w:num w:numId="30">
    <w:abstractNumId w:val="6"/>
  </w:num>
  <w:num w:numId="31">
    <w:abstractNumId w:val="26"/>
  </w:num>
  <w:num w:numId="32">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1F08"/>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BD5BAE"/>
    <w:rsid w:val="0000019A"/>
    <w:rsid w:val="000003E2"/>
    <w:rsid w:val="00001496"/>
    <w:rsid w:val="000033B0"/>
    <w:rsid w:val="000043E0"/>
    <w:rsid w:val="0000451E"/>
    <w:rsid w:val="00005553"/>
    <w:rsid w:val="00007127"/>
    <w:rsid w:val="000108E1"/>
    <w:rsid w:val="00010EFE"/>
    <w:rsid w:val="0001272B"/>
    <w:rsid w:val="00012845"/>
    <w:rsid w:val="00012BA1"/>
    <w:rsid w:val="00013010"/>
    <w:rsid w:val="000148EF"/>
    <w:rsid w:val="0001551A"/>
    <w:rsid w:val="00016A56"/>
    <w:rsid w:val="00020C3E"/>
    <w:rsid w:val="000214F0"/>
    <w:rsid w:val="000215C1"/>
    <w:rsid w:val="0002163D"/>
    <w:rsid w:val="000219E1"/>
    <w:rsid w:val="000224B3"/>
    <w:rsid w:val="000230AB"/>
    <w:rsid w:val="00024E2F"/>
    <w:rsid w:val="000258C7"/>
    <w:rsid w:val="00025AAF"/>
    <w:rsid w:val="00025F0A"/>
    <w:rsid w:val="00027723"/>
    <w:rsid w:val="00030110"/>
    <w:rsid w:val="00031592"/>
    <w:rsid w:val="00031941"/>
    <w:rsid w:val="000320D4"/>
    <w:rsid w:val="0003291A"/>
    <w:rsid w:val="00032E12"/>
    <w:rsid w:val="0003343A"/>
    <w:rsid w:val="000378D3"/>
    <w:rsid w:val="0004004D"/>
    <w:rsid w:val="000433F9"/>
    <w:rsid w:val="00043425"/>
    <w:rsid w:val="00043B8A"/>
    <w:rsid w:val="0004439A"/>
    <w:rsid w:val="00044A94"/>
    <w:rsid w:val="00045DCA"/>
    <w:rsid w:val="00045E60"/>
    <w:rsid w:val="00046BEA"/>
    <w:rsid w:val="00051201"/>
    <w:rsid w:val="0005121B"/>
    <w:rsid w:val="00052B0A"/>
    <w:rsid w:val="00052C20"/>
    <w:rsid w:val="00053501"/>
    <w:rsid w:val="000537EB"/>
    <w:rsid w:val="00053822"/>
    <w:rsid w:val="000547B9"/>
    <w:rsid w:val="0005565A"/>
    <w:rsid w:val="00056C59"/>
    <w:rsid w:val="0006024D"/>
    <w:rsid w:val="00060E21"/>
    <w:rsid w:val="0006131F"/>
    <w:rsid w:val="00061865"/>
    <w:rsid w:val="000619DA"/>
    <w:rsid w:val="00062521"/>
    <w:rsid w:val="00063A39"/>
    <w:rsid w:val="00064359"/>
    <w:rsid w:val="00064EE3"/>
    <w:rsid w:val="0006547A"/>
    <w:rsid w:val="000662BA"/>
    <w:rsid w:val="0006729C"/>
    <w:rsid w:val="00070C79"/>
    <w:rsid w:val="00071355"/>
    <w:rsid w:val="00071D43"/>
    <w:rsid w:val="00072530"/>
    <w:rsid w:val="0007269E"/>
    <w:rsid w:val="00072BD3"/>
    <w:rsid w:val="000732C5"/>
    <w:rsid w:val="00075D7E"/>
    <w:rsid w:val="00080452"/>
    <w:rsid w:val="00081282"/>
    <w:rsid w:val="00082BDE"/>
    <w:rsid w:val="000849BF"/>
    <w:rsid w:val="00086C08"/>
    <w:rsid w:val="00087585"/>
    <w:rsid w:val="0009049C"/>
    <w:rsid w:val="0009169C"/>
    <w:rsid w:val="00092C60"/>
    <w:rsid w:val="000934B5"/>
    <w:rsid w:val="00095121"/>
    <w:rsid w:val="0009640E"/>
    <w:rsid w:val="00096B13"/>
    <w:rsid w:val="00096BAB"/>
    <w:rsid w:val="000A15EA"/>
    <w:rsid w:val="000A1E21"/>
    <w:rsid w:val="000A291E"/>
    <w:rsid w:val="000A3084"/>
    <w:rsid w:val="000A5500"/>
    <w:rsid w:val="000A62C6"/>
    <w:rsid w:val="000A75C4"/>
    <w:rsid w:val="000B0481"/>
    <w:rsid w:val="000B2129"/>
    <w:rsid w:val="000B6632"/>
    <w:rsid w:val="000B77E9"/>
    <w:rsid w:val="000C1BCE"/>
    <w:rsid w:val="000D0090"/>
    <w:rsid w:val="000D173A"/>
    <w:rsid w:val="000D19E6"/>
    <w:rsid w:val="000D2496"/>
    <w:rsid w:val="000D6320"/>
    <w:rsid w:val="000D667B"/>
    <w:rsid w:val="000D6710"/>
    <w:rsid w:val="000E0B45"/>
    <w:rsid w:val="000E0C34"/>
    <w:rsid w:val="000E4A4C"/>
    <w:rsid w:val="000E6D14"/>
    <w:rsid w:val="000F1741"/>
    <w:rsid w:val="000F2368"/>
    <w:rsid w:val="000F4E86"/>
    <w:rsid w:val="000F5DD1"/>
    <w:rsid w:val="000F6911"/>
    <w:rsid w:val="000F781A"/>
    <w:rsid w:val="00100CE0"/>
    <w:rsid w:val="00101377"/>
    <w:rsid w:val="001016E9"/>
    <w:rsid w:val="00104DC1"/>
    <w:rsid w:val="00106706"/>
    <w:rsid w:val="0010670C"/>
    <w:rsid w:val="00106B69"/>
    <w:rsid w:val="00106D37"/>
    <w:rsid w:val="0011127D"/>
    <w:rsid w:val="00112137"/>
    <w:rsid w:val="001127C1"/>
    <w:rsid w:val="001129BE"/>
    <w:rsid w:val="00112A0F"/>
    <w:rsid w:val="001143DD"/>
    <w:rsid w:val="00120681"/>
    <w:rsid w:val="00120E4A"/>
    <w:rsid w:val="00122C49"/>
    <w:rsid w:val="00122D82"/>
    <w:rsid w:val="00123F83"/>
    <w:rsid w:val="001254EF"/>
    <w:rsid w:val="001258B8"/>
    <w:rsid w:val="00130321"/>
    <w:rsid w:val="00130852"/>
    <w:rsid w:val="001316DA"/>
    <w:rsid w:val="001328D0"/>
    <w:rsid w:val="00132A6C"/>
    <w:rsid w:val="001346DD"/>
    <w:rsid w:val="001349D5"/>
    <w:rsid w:val="00135732"/>
    <w:rsid w:val="001369E8"/>
    <w:rsid w:val="00136D4F"/>
    <w:rsid w:val="00140178"/>
    <w:rsid w:val="00140FB6"/>
    <w:rsid w:val="00141FAA"/>
    <w:rsid w:val="001424C4"/>
    <w:rsid w:val="00142E02"/>
    <w:rsid w:val="00144197"/>
    <w:rsid w:val="0014480F"/>
    <w:rsid w:val="0014489F"/>
    <w:rsid w:val="001450F3"/>
    <w:rsid w:val="00145778"/>
    <w:rsid w:val="00145CF6"/>
    <w:rsid w:val="0015123E"/>
    <w:rsid w:val="00152604"/>
    <w:rsid w:val="00152794"/>
    <w:rsid w:val="00152B1E"/>
    <w:rsid w:val="001537CA"/>
    <w:rsid w:val="001539A0"/>
    <w:rsid w:val="00154E31"/>
    <w:rsid w:val="0015593A"/>
    <w:rsid w:val="00156AEB"/>
    <w:rsid w:val="00156B47"/>
    <w:rsid w:val="00157965"/>
    <w:rsid w:val="00157D98"/>
    <w:rsid w:val="001605E5"/>
    <w:rsid w:val="00160C28"/>
    <w:rsid w:val="001620AF"/>
    <w:rsid w:val="00164855"/>
    <w:rsid w:val="001650C8"/>
    <w:rsid w:val="0016621C"/>
    <w:rsid w:val="001669CA"/>
    <w:rsid w:val="001676FD"/>
    <w:rsid w:val="001716EA"/>
    <w:rsid w:val="00171884"/>
    <w:rsid w:val="00171DDA"/>
    <w:rsid w:val="001728A6"/>
    <w:rsid w:val="001729B9"/>
    <w:rsid w:val="0017441B"/>
    <w:rsid w:val="00174F05"/>
    <w:rsid w:val="00175B3B"/>
    <w:rsid w:val="00175CF3"/>
    <w:rsid w:val="0017614B"/>
    <w:rsid w:val="00177F6D"/>
    <w:rsid w:val="001812AC"/>
    <w:rsid w:val="00181A34"/>
    <w:rsid w:val="001830E6"/>
    <w:rsid w:val="00183661"/>
    <w:rsid w:val="00185CA7"/>
    <w:rsid w:val="00185D9B"/>
    <w:rsid w:val="001863CF"/>
    <w:rsid w:val="00186974"/>
    <w:rsid w:val="00186D57"/>
    <w:rsid w:val="001870D7"/>
    <w:rsid w:val="001879DC"/>
    <w:rsid w:val="00190B85"/>
    <w:rsid w:val="0019118F"/>
    <w:rsid w:val="00191633"/>
    <w:rsid w:val="0019167A"/>
    <w:rsid w:val="001919C4"/>
    <w:rsid w:val="00191ECD"/>
    <w:rsid w:val="001933CF"/>
    <w:rsid w:val="0019453E"/>
    <w:rsid w:val="001952D8"/>
    <w:rsid w:val="00196F87"/>
    <w:rsid w:val="001974EE"/>
    <w:rsid w:val="001A0E20"/>
    <w:rsid w:val="001A108E"/>
    <w:rsid w:val="001A158B"/>
    <w:rsid w:val="001A29CE"/>
    <w:rsid w:val="001A72D2"/>
    <w:rsid w:val="001A7647"/>
    <w:rsid w:val="001B03F4"/>
    <w:rsid w:val="001B12E6"/>
    <w:rsid w:val="001B18E3"/>
    <w:rsid w:val="001B2CC1"/>
    <w:rsid w:val="001B32F7"/>
    <w:rsid w:val="001B4EF7"/>
    <w:rsid w:val="001B5624"/>
    <w:rsid w:val="001B63EB"/>
    <w:rsid w:val="001B6554"/>
    <w:rsid w:val="001B6604"/>
    <w:rsid w:val="001C081C"/>
    <w:rsid w:val="001C14D8"/>
    <w:rsid w:val="001C2196"/>
    <w:rsid w:val="001C3061"/>
    <w:rsid w:val="001C4143"/>
    <w:rsid w:val="001C5BFE"/>
    <w:rsid w:val="001C62C1"/>
    <w:rsid w:val="001C79EB"/>
    <w:rsid w:val="001C7B5E"/>
    <w:rsid w:val="001D15F1"/>
    <w:rsid w:val="001D196D"/>
    <w:rsid w:val="001D3196"/>
    <w:rsid w:val="001D416F"/>
    <w:rsid w:val="001D4216"/>
    <w:rsid w:val="001D5214"/>
    <w:rsid w:val="001D5C1E"/>
    <w:rsid w:val="001D7816"/>
    <w:rsid w:val="001E1EA9"/>
    <w:rsid w:val="001E28DB"/>
    <w:rsid w:val="001E2E65"/>
    <w:rsid w:val="001E3346"/>
    <w:rsid w:val="001E549C"/>
    <w:rsid w:val="001E5CA4"/>
    <w:rsid w:val="001F0163"/>
    <w:rsid w:val="001F0AC1"/>
    <w:rsid w:val="001F126F"/>
    <w:rsid w:val="001F1C04"/>
    <w:rsid w:val="001F5EE1"/>
    <w:rsid w:val="001F71C0"/>
    <w:rsid w:val="002005E7"/>
    <w:rsid w:val="002043AB"/>
    <w:rsid w:val="00204545"/>
    <w:rsid w:val="00204ECE"/>
    <w:rsid w:val="002072BE"/>
    <w:rsid w:val="002105EF"/>
    <w:rsid w:val="002126A1"/>
    <w:rsid w:val="0021564C"/>
    <w:rsid w:val="002166E3"/>
    <w:rsid w:val="0021714F"/>
    <w:rsid w:val="00217EEA"/>
    <w:rsid w:val="00220729"/>
    <w:rsid w:val="00222E01"/>
    <w:rsid w:val="00223F2F"/>
    <w:rsid w:val="002243A5"/>
    <w:rsid w:val="00225B51"/>
    <w:rsid w:val="00225BF8"/>
    <w:rsid w:val="00230C10"/>
    <w:rsid w:val="00232116"/>
    <w:rsid w:val="002357B0"/>
    <w:rsid w:val="00236658"/>
    <w:rsid w:val="00236BAF"/>
    <w:rsid w:val="00237016"/>
    <w:rsid w:val="00237388"/>
    <w:rsid w:val="0024085C"/>
    <w:rsid w:val="002418DA"/>
    <w:rsid w:val="002428EC"/>
    <w:rsid w:val="002436EB"/>
    <w:rsid w:val="00243E3A"/>
    <w:rsid w:val="0024581B"/>
    <w:rsid w:val="00245DC1"/>
    <w:rsid w:val="002460ED"/>
    <w:rsid w:val="00250B2A"/>
    <w:rsid w:val="002523D0"/>
    <w:rsid w:val="00252467"/>
    <w:rsid w:val="002527F0"/>
    <w:rsid w:val="00255427"/>
    <w:rsid w:val="00256533"/>
    <w:rsid w:val="00257BB8"/>
    <w:rsid w:val="002603E3"/>
    <w:rsid w:val="002622EA"/>
    <w:rsid w:val="0026406D"/>
    <w:rsid w:val="002656A8"/>
    <w:rsid w:val="00271D71"/>
    <w:rsid w:val="00274B3C"/>
    <w:rsid w:val="00276816"/>
    <w:rsid w:val="00276AFE"/>
    <w:rsid w:val="00277960"/>
    <w:rsid w:val="00282CC1"/>
    <w:rsid w:val="0028309A"/>
    <w:rsid w:val="00283C02"/>
    <w:rsid w:val="00284BD5"/>
    <w:rsid w:val="00284DA6"/>
    <w:rsid w:val="002851A4"/>
    <w:rsid w:val="0028532F"/>
    <w:rsid w:val="002862B8"/>
    <w:rsid w:val="0028714D"/>
    <w:rsid w:val="0028773A"/>
    <w:rsid w:val="0028797E"/>
    <w:rsid w:val="002920DD"/>
    <w:rsid w:val="00292838"/>
    <w:rsid w:val="00292F7F"/>
    <w:rsid w:val="002938E1"/>
    <w:rsid w:val="0029598C"/>
    <w:rsid w:val="00297D13"/>
    <w:rsid w:val="002A04D2"/>
    <w:rsid w:val="002A071B"/>
    <w:rsid w:val="002A0DC6"/>
    <w:rsid w:val="002A153E"/>
    <w:rsid w:val="002A2530"/>
    <w:rsid w:val="002A3979"/>
    <w:rsid w:val="002A3E2B"/>
    <w:rsid w:val="002A4738"/>
    <w:rsid w:val="002A4D0C"/>
    <w:rsid w:val="002A5030"/>
    <w:rsid w:val="002A5333"/>
    <w:rsid w:val="002A54E4"/>
    <w:rsid w:val="002A55CE"/>
    <w:rsid w:val="002A662F"/>
    <w:rsid w:val="002A6773"/>
    <w:rsid w:val="002A6A37"/>
    <w:rsid w:val="002A7348"/>
    <w:rsid w:val="002B125A"/>
    <w:rsid w:val="002B15FD"/>
    <w:rsid w:val="002B3F8F"/>
    <w:rsid w:val="002B46B4"/>
    <w:rsid w:val="002B48E1"/>
    <w:rsid w:val="002B4C00"/>
    <w:rsid w:val="002B532E"/>
    <w:rsid w:val="002B766C"/>
    <w:rsid w:val="002C2242"/>
    <w:rsid w:val="002C23F6"/>
    <w:rsid w:val="002C2A22"/>
    <w:rsid w:val="002C2B9C"/>
    <w:rsid w:val="002C2F43"/>
    <w:rsid w:val="002C35A0"/>
    <w:rsid w:val="002C4133"/>
    <w:rsid w:val="002C7295"/>
    <w:rsid w:val="002D0452"/>
    <w:rsid w:val="002D0DC5"/>
    <w:rsid w:val="002D13C3"/>
    <w:rsid w:val="002D2128"/>
    <w:rsid w:val="002D4F06"/>
    <w:rsid w:val="002D5CAB"/>
    <w:rsid w:val="002D67C8"/>
    <w:rsid w:val="002D79BE"/>
    <w:rsid w:val="002E3B06"/>
    <w:rsid w:val="002E5D41"/>
    <w:rsid w:val="002E698E"/>
    <w:rsid w:val="002E6C42"/>
    <w:rsid w:val="002E6EC9"/>
    <w:rsid w:val="002F03DA"/>
    <w:rsid w:val="002F0C76"/>
    <w:rsid w:val="002F234F"/>
    <w:rsid w:val="002F2738"/>
    <w:rsid w:val="002F4241"/>
    <w:rsid w:val="002F42A7"/>
    <w:rsid w:val="002F4B8B"/>
    <w:rsid w:val="002F543B"/>
    <w:rsid w:val="002F62CA"/>
    <w:rsid w:val="002F76EE"/>
    <w:rsid w:val="0030054F"/>
    <w:rsid w:val="003008F7"/>
    <w:rsid w:val="00301245"/>
    <w:rsid w:val="003035A7"/>
    <w:rsid w:val="003042E8"/>
    <w:rsid w:val="003046B6"/>
    <w:rsid w:val="0030521D"/>
    <w:rsid w:val="00307BEE"/>
    <w:rsid w:val="00307C41"/>
    <w:rsid w:val="003108C3"/>
    <w:rsid w:val="00315EA8"/>
    <w:rsid w:val="00316D9E"/>
    <w:rsid w:val="00321526"/>
    <w:rsid w:val="003217D8"/>
    <w:rsid w:val="003237B3"/>
    <w:rsid w:val="00324794"/>
    <w:rsid w:val="00324CEF"/>
    <w:rsid w:val="00325167"/>
    <w:rsid w:val="003256E1"/>
    <w:rsid w:val="003257D8"/>
    <w:rsid w:val="003261C8"/>
    <w:rsid w:val="00326687"/>
    <w:rsid w:val="00327B4B"/>
    <w:rsid w:val="0033001F"/>
    <w:rsid w:val="00330503"/>
    <w:rsid w:val="00330EA5"/>
    <w:rsid w:val="00331A39"/>
    <w:rsid w:val="00332770"/>
    <w:rsid w:val="00333C6A"/>
    <w:rsid w:val="0033552C"/>
    <w:rsid w:val="00335748"/>
    <w:rsid w:val="00340460"/>
    <w:rsid w:val="00340904"/>
    <w:rsid w:val="00341DA0"/>
    <w:rsid w:val="0034278B"/>
    <w:rsid w:val="00343560"/>
    <w:rsid w:val="00343AAA"/>
    <w:rsid w:val="00345078"/>
    <w:rsid w:val="003457CA"/>
    <w:rsid w:val="00345BFC"/>
    <w:rsid w:val="00346376"/>
    <w:rsid w:val="00346EAF"/>
    <w:rsid w:val="00347F85"/>
    <w:rsid w:val="003508C0"/>
    <w:rsid w:val="003513CA"/>
    <w:rsid w:val="00351D10"/>
    <w:rsid w:val="00352390"/>
    <w:rsid w:val="003523BE"/>
    <w:rsid w:val="0035288B"/>
    <w:rsid w:val="00353656"/>
    <w:rsid w:val="00354748"/>
    <w:rsid w:val="003605C5"/>
    <w:rsid w:val="003608B3"/>
    <w:rsid w:val="00360B3D"/>
    <w:rsid w:val="00362EF6"/>
    <w:rsid w:val="0036322E"/>
    <w:rsid w:val="00363A9B"/>
    <w:rsid w:val="00367F97"/>
    <w:rsid w:val="0037038F"/>
    <w:rsid w:val="003715C1"/>
    <w:rsid w:val="0037302B"/>
    <w:rsid w:val="003738CD"/>
    <w:rsid w:val="003754A8"/>
    <w:rsid w:val="00377ADF"/>
    <w:rsid w:val="0038009E"/>
    <w:rsid w:val="003805E7"/>
    <w:rsid w:val="00380CFA"/>
    <w:rsid w:val="00383085"/>
    <w:rsid w:val="003852AD"/>
    <w:rsid w:val="0038540B"/>
    <w:rsid w:val="00385C80"/>
    <w:rsid w:val="00385CDE"/>
    <w:rsid w:val="00386ACD"/>
    <w:rsid w:val="00390228"/>
    <w:rsid w:val="00390E77"/>
    <w:rsid w:val="003924B2"/>
    <w:rsid w:val="00393240"/>
    <w:rsid w:val="00393D63"/>
    <w:rsid w:val="00393FFE"/>
    <w:rsid w:val="00394466"/>
    <w:rsid w:val="00394D25"/>
    <w:rsid w:val="00395B65"/>
    <w:rsid w:val="003966E1"/>
    <w:rsid w:val="003A1D2A"/>
    <w:rsid w:val="003A1EA6"/>
    <w:rsid w:val="003A326C"/>
    <w:rsid w:val="003A5A18"/>
    <w:rsid w:val="003A5BC4"/>
    <w:rsid w:val="003A5D8B"/>
    <w:rsid w:val="003A6662"/>
    <w:rsid w:val="003A6A32"/>
    <w:rsid w:val="003A6FDF"/>
    <w:rsid w:val="003A7B18"/>
    <w:rsid w:val="003B0342"/>
    <w:rsid w:val="003B088D"/>
    <w:rsid w:val="003B1BCE"/>
    <w:rsid w:val="003B1F62"/>
    <w:rsid w:val="003B2329"/>
    <w:rsid w:val="003B295C"/>
    <w:rsid w:val="003B3004"/>
    <w:rsid w:val="003B3075"/>
    <w:rsid w:val="003B3A1B"/>
    <w:rsid w:val="003B3C34"/>
    <w:rsid w:val="003B3D98"/>
    <w:rsid w:val="003B529E"/>
    <w:rsid w:val="003B7509"/>
    <w:rsid w:val="003C4F8D"/>
    <w:rsid w:val="003C7148"/>
    <w:rsid w:val="003C7483"/>
    <w:rsid w:val="003C7C43"/>
    <w:rsid w:val="003C7CA6"/>
    <w:rsid w:val="003D09FF"/>
    <w:rsid w:val="003D0A9A"/>
    <w:rsid w:val="003D0CD5"/>
    <w:rsid w:val="003D1582"/>
    <w:rsid w:val="003D29E7"/>
    <w:rsid w:val="003D2A3A"/>
    <w:rsid w:val="003D367D"/>
    <w:rsid w:val="003D66C5"/>
    <w:rsid w:val="003D6D6A"/>
    <w:rsid w:val="003E4660"/>
    <w:rsid w:val="003E53E8"/>
    <w:rsid w:val="003E5783"/>
    <w:rsid w:val="003E5F14"/>
    <w:rsid w:val="003E6477"/>
    <w:rsid w:val="003E6C45"/>
    <w:rsid w:val="003E6F88"/>
    <w:rsid w:val="003F1B8B"/>
    <w:rsid w:val="003F1CA2"/>
    <w:rsid w:val="003F5674"/>
    <w:rsid w:val="003F7D92"/>
    <w:rsid w:val="00400A21"/>
    <w:rsid w:val="004020F8"/>
    <w:rsid w:val="004036EC"/>
    <w:rsid w:val="00403E54"/>
    <w:rsid w:val="004044A1"/>
    <w:rsid w:val="004044C2"/>
    <w:rsid w:val="00406BB4"/>
    <w:rsid w:val="0041130C"/>
    <w:rsid w:val="00411B43"/>
    <w:rsid w:val="00411FD4"/>
    <w:rsid w:val="0041349E"/>
    <w:rsid w:val="00414305"/>
    <w:rsid w:val="00414BD2"/>
    <w:rsid w:val="00414EB4"/>
    <w:rsid w:val="004175B2"/>
    <w:rsid w:val="00421455"/>
    <w:rsid w:val="00421564"/>
    <w:rsid w:val="0042194D"/>
    <w:rsid w:val="00422A36"/>
    <w:rsid w:val="004230F0"/>
    <w:rsid w:val="00425062"/>
    <w:rsid w:val="004252BA"/>
    <w:rsid w:val="0042564E"/>
    <w:rsid w:val="00425B8F"/>
    <w:rsid w:val="00426691"/>
    <w:rsid w:val="00427484"/>
    <w:rsid w:val="00427C22"/>
    <w:rsid w:val="00431793"/>
    <w:rsid w:val="004319FF"/>
    <w:rsid w:val="0043212C"/>
    <w:rsid w:val="004327D2"/>
    <w:rsid w:val="004327F4"/>
    <w:rsid w:val="004335B1"/>
    <w:rsid w:val="00433CC1"/>
    <w:rsid w:val="004347A4"/>
    <w:rsid w:val="0043584B"/>
    <w:rsid w:val="00435A54"/>
    <w:rsid w:val="004365CD"/>
    <w:rsid w:val="004367B2"/>
    <w:rsid w:val="00440C19"/>
    <w:rsid w:val="00440D5F"/>
    <w:rsid w:val="0044237C"/>
    <w:rsid w:val="004425E0"/>
    <w:rsid w:val="00444255"/>
    <w:rsid w:val="00444782"/>
    <w:rsid w:val="00444FA6"/>
    <w:rsid w:val="00446870"/>
    <w:rsid w:val="0044740D"/>
    <w:rsid w:val="00451388"/>
    <w:rsid w:val="00454184"/>
    <w:rsid w:val="004544CE"/>
    <w:rsid w:val="004554DF"/>
    <w:rsid w:val="00455ABA"/>
    <w:rsid w:val="004621CF"/>
    <w:rsid w:val="00463A6E"/>
    <w:rsid w:val="00465376"/>
    <w:rsid w:val="0046585E"/>
    <w:rsid w:val="00467BFA"/>
    <w:rsid w:val="00472204"/>
    <w:rsid w:val="00472B9A"/>
    <w:rsid w:val="00473ABB"/>
    <w:rsid w:val="00475580"/>
    <w:rsid w:val="00475E1B"/>
    <w:rsid w:val="004761EC"/>
    <w:rsid w:val="004762EF"/>
    <w:rsid w:val="0047693E"/>
    <w:rsid w:val="00476C96"/>
    <w:rsid w:val="00481101"/>
    <w:rsid w:val="00483DB4"/>
    <w:rsid w:val="00484DE4"/>
    <w:rsid w:val="004855FF"/>
    <w:rsid w:val="00487586"/>
    <w:rsid w:val="00487E47"/>
    <w:rsid w:val="00490357"/>
    <w:rsid w:val="00492FAA"/>
    <w:rsid w:val="004940BF"/>
    <w:rsid w:val="00494BB8"/>
    <w:rsid w:val="004963B4"/>
    <w:rsid w:val="0049685B"/>
    <w:rsid w:val="00496DC9"/>
    <w:rsid w:val="00497A6A"/>
    <w:rsid w:val="004A0C80"/>
    <w:rsid w:val="004A1E84"/>
    <w:rsid w:val="004A37D3"/>
    <w:rsid w:val="004A4553"/>
    <w:rsid w:val="004A4608"/>
    <w:rsid w:val="004A500B"/>
    <w:rsid w:val="004A5BFF"/>
    <w:rsid w:val="004A6002"/>
    <w:rsid w:val="004A6260"/>
    <w:rsid w:val="004A64AF"/>
    <w:rsid w:val="004A77E9"/>
    <w:rsid w:val="004A7D3D"/>
    <w:rsid w:val="004B278B"/>
    <w:rsid w:val="004B3FE0"/>
    <w:rsid w:val="004B4956"/>
    <w:rsid w:val="004C063A"/>
    <w:rsid w:val="004C17E1"/>
    <w:rsid w:val="004C1FD4"/>
    <w:rsid w:val="004C25F5"/>
    <w:rsid w:val="004C2DAC"/>
    <w:rsid w:val="004C4185"/>
    <w:rsid w:val="004C60AF"/>
    <w:rsid w:val="004C66FB"/>
    <w:rsid w:val="004C6A9C"/>
    <w:rsid w:val="004C6F8B"/>
    <w:rsid w:val="004C73CF"/>
    <w:rsid w:val="004C796C"/>
    <w:rsid w:val="004D06CD"/>
    <w:rsid w:val="004D21C8"/>
    <w:rsid w:val="004D41FF"/>
    <w:rsid w:val="004D43E8"/>
    <w:rsid w:val="004D49A1"/>
    <w:rsid w:val="004D5762"/>
    <w:rsid w:val="004D5C1E"/>
    <w:rsid w:val="004D6936"/>
    <w:rsid w:val="004D7254"/>
    <w:rsid w:val="004D74C3"/>
    <w:rsid w:val="004E124A"/>
    <w:rsid w:val="004E2FDC"/>
    <w:rsid w:val="004E36C3"/>
    <w:rsid w:val="004E3803"/>
    <w:rsid w:val="004E3BC6"/>
    <w:rsid w:val="004E4364"/>
    <w:rsid w:val="004E7B1E"/>
    <w:rsid w:val="004F0884"/>
    <w:rsid w:val="004F08C9"/>
    <w:rsid w:val="004F0C41"/>
    <w:rsid w:val="004F1082"/>
    <w:rsid w:val="004F146B"/>
    <w:rsid w:val="004F1C9F"/>
    <w:rsid w:val="004F2547"/>
    <w:rsid w:val="004F2918"/>
    <w:rsid w:val="004F2D82"/>
    <w:rsid w:val="004F3970"/>
    <w:rsid w:val="004F41C0"/>
    <w:rsid w:val="004F429D"/>
    <w:rsid w:val="004F492E"/>
    <w:rsid w:val="004F4A33"/>
    <w:rsid w:val="004F4B8E"/>
    <w:rsid w:val="004F7B53"/>
    <w:rsid w:val="005018D3"/>
    <w:rsid w:val="005026E5"/>
    <w:rsid w:val="0050358C"/>
    <w:rsid w:val="00503D56"/>
    <w:rsid w:val="00505321"/>
    <w:rsid w:val="00505548"/>
    <w:rsid w:val="0050579D"/>
    <w:rsid w:val="00505B80"/>
    <w:rsid w:val="005061D1"/>
    <w:rsid w:val="00506921"/>
    <w:rsid w:val="00507384"/>
    <w:rsid w:val="0051068D"/>
    <w:rsid w:val="00511578"/>
    <w:rsid w:val="00511B42"/>
    <w:rsid w:val="005135AC"/>
    <w:rsid w:val="00515959"/>
    <w:rsid w:val="00516658"/>
    <w:rsid w:val="00516BC8"/>
    <w:rsid w:val="0052016F"/>
    <w:rsid w:val="005203AE"/>
    <w:rsid w:val="00524E9A"/>
    <w:rsid w:val="005254FB"/>
    <w:rsid w:val="00525DE7"/>
    <w:rsid w:val="00525F69"/>
    <w:rsid w:val="0052613B"/>
    <w:rsid w:val="005269AB"/>
    <w:rsid w:val="00526FD3"/>
    <w:rsid w:val="005373DB"/>
    <w:rsid w:val="00540308"/>
    <w:rsid w:val="0054257B"/>
    <w:rsid w:val="00543F43"/>
    <w:rsid w:val="00544202"/>
    <w:rsid w:val="00545363"/>
    <w:rsid w:val="00545790"/>
    <w:rsid w:val="00547CF8"/>
    <w:rsid w:val="00550310"/>
    <w:rsid w:val="0055104B"/>
    <w:rsid w:val="005526DB"/>
    <w:rsid w:val="00553996"/>
    <w:rsid w:val="00554966"/>
    <w:rsid w:val="00554A2A"/>
    <w:rsid w:val="00556005"/>
    <w:rsid w:val="005560E1"/>
    <w:rsid w:val="00556464"/>
    <w:rsid w:val="00556987"/>
    <w:rsid w:val="00557F64"/>
    <w:rsid w:val="00560208"/>
    <w:rsid w:val="005606FE"/>
    <w:rsid w:val="005614DE"/>
    <w:rsid w:val="00562652"/>
    <w:rsid w:val="005639D5"/>
    <w:rsid w:val="00563E43"/>
    <w:rsid w:val="00564000"/>
    <w:rsid w:val="00565058"/>
    <w:rsid w:val="0057111E"/>
    <w:rsid w:val="00573AAF"/>
    <w:rsid w:val="00573C41"/>
    <w:rsid w:val="00574BE6"/>
    <w:rsid w:val="00575769"/>
    <w:rsid w:val="005762A6"/>
    <w:rsid w:val="00576C48"/>
    <w:rsid w:val="0057780B"/>
    <w:rsid w:val="0057788D"/>
    <w:rsid w:val="005805ED"/>
    <w:rsid w:val="0058480C"/>
    <w:rsid w:val="005849D7"/>
    <w:rsid w:val="00584EBD"/>
    <w:rsid w:val="00585679"/>
    <w:rsid w:val="00586336"/>
    <w:rsid w:val="005863A2"/>
    <w:rsid w:val="00586CA0"/>
    <w:rsid w:val="005876FB"/>
    <w:rsid w:val="0058794B"/>
    <w:rsid w:val="00587DE5"/>
    <w:rsid w:val="00587F2B"/>
    <w:rsid w:val="005901ED"/>
    <w:rsid w:val="0059217B"/>
    <w:rsid w:val="005921CD"/>
    <w:rsid w:val="005944DF"/>
    <w:rsid w:val="005946C7"/>
    <w:rsid w:val="00594931"/>
    <w:rsid w:val="00595198"/>
    <w:rsid w:val="00595619"/>
    <w:rsid w:val="005967DA"/>
    <w:rsid w:val="00596801"/>
    <w:rsid w:val="005973E2"/>
    <w:rsid w:val="005975C3"/>
    <w:rsid w:val="00597D95"/>
    <w:rsid w:val="005A032C"/>
    <w:rsid w:val="005A11B7"/>
    <w:rsid w:val="005A2A7C"/>
    <w:rsid w:val="005A3010"/>
    <w:rsid w:val="005A44EB"/>
    <w:rsid w:val="005A56FE"/>
    <w:rsid w:val="005A64AF"/>
    <w:rsid w:val="005A7B95"/>
    <w:rsid w:val="005B08E1"/>
    <w:rsid w:val="005B0931"/>
    <w:rsid w:val="005B0CA4"/>
    <w:rsid w:val="005B4074"/>
    <w:rsid w:val="005B4105"/>
    <w:rsid w:val="005B4EE3"/>
    <w:rsid w:val="005B5843"/>
    <w:rsid w:val="005B59AF"/>
    <w:rsid w:val="005B655E"/>
    <w:rsid w:val="005C234C"/>
    <w:rsid w:val="005C3258"/>
    <w:rsid w:val="005C340A"/>
    <w:rsid w:val="005C3AA1"/>
    <w:rsid w:val="005C4DAD"/>
    <w:rsid w:val="005C5F0F"/>
    <w:rsid w:val="005C7FB0"/>
    <w:rsid w:val="005D0831"/>
    <w:rsid w:val="005D116D"/>
    <w:rsid w:val="005D1A37"/>
    <w:rsid w:val="005E2E56"/>
    <w:rsid w:val="005E4794"/>
    <w:rsid w:val="005E55DC"/>
    <w:rsid w:val="005E5790"/>
    <w:rsid w:val="005E5B41"/>
    <w:rsid w:val="005E5DAD"/>
    <w:rsid w:val="005E705B"/>
    <w:rsid w:val="005F03C9"/>
    <w:rsid w:val="005F10D2"/>
    <w:rsid w:val="005F3592"/>
    <w:rsid w:val="005F4760"/>
    <w:rsid w:val="005F4F20"/>
    <w:rsid w:val="005F5879"/>
    <w:rsid w:val="005F716B"/>
    <w:rsid w:val="005F746B"/>
    <w:rsid w:val="0060060F"/>
    <w:rsid w:val="00600EB1"/>
    <w:rsid w:val="00600F5A"/>
    <w:rsid w:val="00601574"/>
    <w:rsid w:val="006019E5"/>
    <w:rsid w:val="00601E49"/>
    <w:rsid w:val="006024D1"/>
    <w:rsid w:val="00603D1B"/>
    <w:rsid w:val="00603EFD"/>
    <w:rsid w:val="006042FE"/>
    <w:rsid w:val="006052DB"/>
    <w:rsid w:val="00605FC4"/>
    <w:rsid w:val="00607EF6"/>
    <w:rsid w:val="00610D80"/>
    <w:rsid w:val="00610E22"/>
    <w:rsid w:val="00610E25"/>
    <w:rsid w:val="00611353"/>
    <w:rsid w:val="006118F5"/>
    <w:rsid w:val="0061246C"/>
    <w:rsid w:val="00613FD9"/>
    <w:rsid w:val="00616382"/>
    <w:rsid w:val="00617D54"/>
    <w:rsid w:val="00621BEF"/>
    <w:rsid w:val="00623647"/>
    <w:rsid w:val="00623B94"/>
    <w:rsid w:val="00624856"/>
    <w:rsid w:val="00626137"/>
    <w:rsid w:val="00626B43"/>
    <w:rsid w:val="00634F29"/>
    <w:rsid w:val="00635900"/>
    <w:rsid w:val="00636039"/>
    <w:rsid w:val="006367B9"/>
    <w:rsid w:val="00636FBB"/>
    <w:rsid w:val="0064102E"/>
    <w:rsid w:val="00642278"/>
    <w:rsid w:val="00642587"/>
    <w:rsid w:val="006432FB"/>
    <w:rsid w:val="00644587"/>
    <w:rsid w:val="0064516D"/>
    <w:rsid w:val="00646C8F"/>
    <w:rsid w:val="00646D74"/>
    <w:rsid w:val="00647A37"/>
    <w:rsid w:val="006501F8"/>
    <w:rsid w:val="006502DF"/>
    <w:rsid w:val="0065040F"/>
    <w:rsid w:val="006525B6"/>
    <w:rsid w:val="00652E73"/>
    <w:rsid w:val="00653BD4"/>
    <w:rsid w:val="00657397"/>
    <w:rsid w:val="0065769F"/>
    <w:rsid w:val="00657B0E"/>
    <w:rsid w:val="00661051"/>
    <w:rsid w:val="0066137C"/>
    <w:rsid w:val="006628AE"/>
    <w:rsid w:val="00671383"/>
    <w:rsid w:val="00671623"/>
    <w:rsid w:val="00671C3F"/>
    <w:rsid w:val="006741C5"/>
    <w:rsid w:val="0067472D"/>
    <w:rsid w:val="006763A4"/>
    <w:rsid w:val="0067790F"/>
    <w:rsid w:val="006803AB"/>
    <w:rsid w:val="0068194F"/>
    <w:rsid w:val="00682453"/>
    <w:rsid w:val="00682615"/>
    <w:rsid w:val="00684F3B"/>
    <w:rsid w:val="00685BC3"/>
    <w:rsid w:val="00686940"/>
    <w:rsid w:val="00687405"/>
    <w:rsid w:val="00687BDE"/>
    <w:rsid w:val="006950E8"/>
    <w:rsid w:val="00695138"/>
    <w:rsid w:val="006952AB"/>
    <w:rsid w:val="006952EA"/>
    <w:rsid w:val="00696527"/>
    <w:rsid w:val="00696999"/>
    <w:rsid w:val="00696CE3"/>
    <w:rsid w:val="006A0021"/>
    <w:rsid w:val="006A0B46"/>
    <w:rsid w:val="006A0BED"/>
    <w:rsid w:val="006A2D92"/>
    <w:rsid w:val="006A30F8"/>
    <w:rsid w:val="006A3186"/>
    <w:rsid w:val="006A3FA5"/>
    <w:rsid w:val="006A6D87"/>
    <w:rsid w:val="006A730B"/>
    <w:rsid w:val="006A7959"/>
    <w:rsid w:val="006A7C29"/>
    <w:rsid w:val="006B044E"/>
    <w:rsid w:val="006B0C8B"/>
    <w:rsid w:val="006B129F"/>
    <w:rsid w:val="006B2F37"/>
    <w:rsid w:val="006B3BA4"/>
    <w:rsid w:val="006B3E00"/>
    <w:rsid w:val="006B441F"/>
    <w:rsid w:val="006B44FF"/>
    <w:rsid w:val="006B58AB"/>
    <w:rsid w:val="006B6097"/>
    <w:rsid w:val="006B694B"/>
    <w:rsid w:val="006B702C"/>
    <w:rsid w:val="006C146E"/>
    <w:rsid w:val="006C221A"/>
    <w:rsid w:val="006C22AF"/>
    <w:rsid w:val="006C3B95"/>
    <w:rsid w:val="006C4F9F"/>
    <w:rsid w:val="006C6BA9"/>
    <w:rsid w:val="006D359F"/>
    <w:rsid w:val="006D390C"/>
    <w:rsid w:val="006D549C"/>
    <w:rsid w:val="006D59C9"/>
    <w:rsid w:val="006D5E49"/>
    <w:rsid w:val="006D6B9E"/>
    <w:rsid w:val="006D7196"/>
    <w:rsid w:val="006E0A2F"/>
    <w:rsid w:val="006E1D75"/>
    <w:rsid w:val="006E322B"/>
    <w:rsid w:val="006E4DAC"/>
    <w:rsid w:val="006E5FB1"/>
    <w:rsid w:val="006E7704"/>
    <w:rsid w:val="006F085A"/>
    <w:rsid w:val="006F091B"/>
    <w:rsid w:val="006F1DA8"/>
    <w:rsid w:val="006F2C4D"/>
    <w:rsid w:val="006F3CF8"/>
    <w:rsid w:val="006F4D89"/>
    <w:rsid w:val="006F5625"/>
    <w:rsid w:val="006F5AC5"/>
    <w:rsid w:val="006F5D41"/>
    <w:rsid w:val="006F6801"/>
    <w:rsid w:val="006F682D"/>
    <w:rsid w:val="006F7D1F"/>
    <w:rsid w:val="007026F4"/>
    <w:rsid w:val="0070315F"/>
    <w:rsid w:val="00703784"/>
    <w:rsid w:val="00704A8A"/>
    <w:rsid w:val="0070579E"/>
    <w:rsid w:val="00705FBD"/>
    <w:rsid w:val="0070606D"/>
    <w:rsid w:val="00707BB8"/>
    <w:rsid w:val="007115B1"/>
    <w:rsid w:val="00711C00"/>
    <w:rsid w:val="00714D17"/>
    <w:rsid w:val="0071699A"/>
    <w:rsid w:val="00720595"/>
    <w:rsid w:val="00721BF6"/>
    <w:rsid w:val="00722161"/>
    <w:rsid w:val="00725223"/>
    <w:rsid w:val="00725232"/>
    <w:rsid w:val="0072788D"/>
    <w:rsid w:val="00730F17"/>
    <w:rsid w:val="007337D5"/>
    <w:rsid w:val="007348D9"/>
    <w:rsid w:val="00737A3A"/>
    <w:rsid w:val="007421CC"/>
    <w:rsid w:val="00742E46"/>
    <w:rsid w:val="007547B5"/>
    <w:rsid w:val="0075486D"/>
    <w:rsid w:val="00754BAC"/>
    <w:rsid w:val="007565D8"/>
    <w:rsid w:val="00756B47"/>
    <w:rsid w:val="00756C63"/>
    <w:rsid w:val="007571EF"/>
    <w:rsid w:val="00760902"/>
    <w:rsid w:val="007614A0"/>
    <w:rsid w:val="007614F6"/>
    <w:rsid w:val="00761B7D"/>
    <w:rsid w:val="0076326D"/>
    <w:rsid w:val="00764C26"/>
    <w:rsid w:val="00765BE8"/>
    <w:rsid w:val="00765EE8"/>
    <w:rsid w:val="007663C4"/>
    <w:rsid w:val="00770CF6"/>
    <w:rsid w:val="00771796"/>
    <w:rsid w:val="0077411B"/>
    <w:rsid w:val="007741D0"/>
    <w:rsid w:val="00774BA8"/>
    <w:rsid w:val="00775857"/>
    <w:rsid w:val="00776B1B"/>
    <w:rsid w:val="00780357"/>
    <w:rsid w:val="00780675"/>
    <w:rsid w:val="00781224"/>
    <w:rsid w:val="00781525"/>
    <w:rsid w:val="007825A1"/>
    <w:rsid w:val="00782DF6"/>
    <w:rsid w:val="00783B28"/>
    <w:rsid w:val="007842BD"/>
    <w:rsid w:val="00785A33"/>
    <w:rsid w:val="00787607"/>
    <w:rsid w:val="00787EF7"/>
    <w:rsid w:val="0079095D"/>
    <w:rsid w:val="007911F2"/>
    <w:rsid w:val="00792379"/>
    <w:rsid w:val="007924AE"/>
    <w:rsid w:val="00792937"/>
    <w:rsid w:val="0079351A"/>
    <w:rsid w:val="007937DA"/>
    <w:rsid w:val="00793D26"/>
    <w:rsid w:val="00796CE3"/>
    <w:rsid w:val="007975D8"/>
    <w:rsid w:val="00797A71"/>
    <w:rsid w:val="007A06F2"/>
    <w:rsid w:val="007A14B7"/>
    <w:rsid w:val="007A1862"/>
    <w:rsid w:val="007A1B9E"/>
    <w:rsid w:val="007A1FF7"/>
    <w:rsid w:val="007A20AB"/>
    <w:rsid w:val="007A236F"/>
    <w:rsid w:val="007A4384"/>
    <w:rsid w:val="007A6870"/>
    <w:rsid w:val="007A7BB0"/>
    <w:rsid w:val="007B00B3"/>
    <w:rsid w:val="007B1181"/>
    <w:rsid w:val="007B14B5"/>
    <w:rsid w:val="007B2C9D"/>
    <w:rsid w:val="007B34C9"/>
    <w:rsid w:val="007B5486"/>
    <w:rsid w:val="007B6D18"/>
    <w:rsid w:val="007B6EB7"/>
    <w:rsid w:val="007C31B8"/>
    <w:rsid w:val="007C36A5"/>
    <w:rsid w:val="007C3F41"/>
    <w:rsid w:val="007C41DB"/>
    <w:rsid w:val="007D21A7"/>
    <w:rsid w:val="007D3B14"/>
    <w:rsid w:val="007D4A5D"/>
    <w:rsid w:val="007D52E6"/>
    <w:rsid w:val="007D5454"/>
    <w:rsid w:val="007D56EE"/>
    <w:rsid w:val="007D5C13"/>
    <w:rsid w:val="007D60B5"/>
    <w:rsid w:val="007D697E"/>
    <w:rsid w:val="007D6A50"/>
    <w:rsid w:val="007D6C43"/>
    <w:rsid w:val="007E0134"/>
    <w:rsid w:val="007E690F"/>
    <w:rsid w:val="007E6B9C"/>
    <w:rsid w:val="007E7DB4"/>
    <w:rsid w:val="007F16ED"/>
    <w:rsid w:val="007F1B7D"/>
    <w:rsid w:val="007F2243"/>
    <w:rsid w:val="007F35F9"/>
    <w:rsid w:val="007F4759"/>
    <w:rsid w:val="007F6541"/>
    <w:rsid w:val="007F67E4"/>
    <w:rsid w:val="007F716B"/>
    <w:rsid w:val="008029FF"/>
    <w:rsid w:val="00802C1F"/>
    <w:rsid w:val="00802C3A"/>
    <w:rsid w:val="00803464"/>
    <w:rsid w:val="008054F0"/>
    <w:rsid w:val="008062C0"/>
    <w:rsid w:val="00806A82"/>
    <w:rsid w:val="00806F3B"/>
    <w:rsid w:val="00810A25"/>
    <w:rsid w:val="008111BC"/>
    <w:rsid w:val="0081124B"/>
    <w:rsid w:val="00813122"/>
    <w:rsid w:val="00813302"/>
    <w:rsid w:val="0082080B"/>
    <w:rsid w:val="008221FE"/>
    <w:rsid w:val="008251E3"/>
    <w:rsid w:val="008252EF"/>
    <w:rsid w:val="008255C4"/>
    <w:rsid w:val="008260EE"/>
    <w:rsid w:val="00830BA3"/>
    <w:rsid w:val="008310BE"/>
    <w:rsid w:val="008316B1"/>
    <w:rsid w:val="008320A3"/>
    <w:rsid w:val="008334C3"/>
    <w:rsid w:val="0083361B"/>
    <w:rsid w:val="008362DF"/>
    <w:rsid w:val="0084139E"/>
    <w:rsid w:val="00841985"/>
    <w:rsid w:val="00842571"/>
    <w:rsid w:val="008428CB"/>
    <w:rsid w:val="00842BDF"/>
    <w:rsid w:val="00843F13"/>
    <w:rsid w:val="0084458B"/>
    <w:rsid w:val="00844C09"/>
    <w:rsid w:val="00847921"/>
    <w:rsid w:val="0085016E"/>
    <w:rsid w:val="0085173F"/>
    <w:rsid w:val="00852417"/>
    <w:rsid w:val="00852FF2"/>
    <w:rsid w:val="008540C0"/>
    <w:rsid w:val="00854C51"/>
    <w:rsid w:val="0085510F"/>
    <w:rsid w:val="008552DB"/>
    <w:rsid w:val="008560C7"/>
    <w:rsid w:val="008566AA"/>
    <w:rsid w:val="008567F6"/>
    <w:rsid w:val="00856D15"/>
    <w:rsid w:val="00857B05"/>
    <w:rsid w:val="00857BD2"/>
    <w:rsid w:val="008605D6"/>
    <w:rsid w:val="008617F5"/>
    <w:rsid w:val="00861EE3"/>
    <w:rsid w:val="00863900"/>
    <w:rsid w:val="00864E96"/>
    <w:rsid w:val="008662A7"/>
    <w:rsid w:val="00866DA8"/>
    <w:rsid w:val="00866DAA"/>
    <w:rsid w:val="008707A2"/>
    <w:rsid w:val="00871E00"/>
    <w:rsid w:val="008727CB"/>
    <w:rsid w:val="008729C1"/>
    <w:rsid w:val="00873672"/>
    <w:rsid w:val="00874A68"/>
    <w:rsid w:val="00874C52"/>
    <w:rsid w:val="00877006"/>
    <w:rsid w:val="008775C3"/>
    <w:rsid w:val="008801A7"/>
    <w:rsid w:val="00881A9B"/>
    <w:rsid w:val="00882812"/>
    <w:rsid w:val="0088499F"/>
    <w:rsid w:val="00884A46"/>
    <w:rsid w:val="00885D90"/>
    <w:rsid w:val="00887917"/>
    <w:rsid w:val="00887FF8"/>
    <w:rsid w:val="00890A7A"/>
    <w:rsid w:val="00891E28"/>
    <w:rsid w:val="0089207E"/>
    <w:rsid w:val="00892AB9"/>
    <w:rsid w:val="008940AE"/>
    <w:rsid w:val="00897201"/>
    <w:rsid w:val="00897FF7"/>
    <w:rsid w:val="008A033D"/>
    <w:rsid w:val="008A0E4D"/>
    <w:rsid w:val="008A361A"/>
    <w:rsid w:val="008A41D3"/>
    <w:rsid w:val="008A4583"/>
    <w:rsid w:val="008A487F"/>
    <w:rsid w:val="008A6377"/>
    <w:rsid w:val="008B0E1B"/>
    <w:rsid w:val="008B1EAE"/>
    <w:rsid w:val="008B1FAB"/>
    <w:rsid w:val="008B315C"/>
    <w:rsid w:val="008B3B75"/>
    <w:rsid w:val="008B6236"/>
    <w:rsid w:val="008B685B"/>
    <w:rsid w:val="008C05D4"/>
    <w:rsid w:val="008C0C11"/>
    <w:rsid w:val="008C1CF6"/>
    <w:rsid w:val="008C39FD"/>
    <w:rsid w:val="008C3A1B"/>
    <w:rsid w:val="008C3CBA"/>
    <w:rsid w:val="008C3D28"/>
    <w:rsid w:val="008C418A"/>
    <w:rsid w:val="008C533D"/>
    <w:rsid w:val="008D0183"/>
    <w:rsid w:val="008D093F"/>
    <w:rsid w:val="008D124C"/>
    <w:rsid w:val="008D2C92"/>
    <w:rsid w:val="008D6F9C"/>
    <w:rsid w:val="008E09F1"/>
    <w:rsid w:val="008E154A"/>
    <w:rsid w:val="008E3876"/>
    <w:rsid w:val="008E51E6"/>
    <w:rsid w:val="008E5932"/>
    <w:rsid w:val="008E70F8"/>
    <w:rsid w:val="008F16AF"/>
    <w:rsid w:val="008F20A3"/>
    <w:rsid w:val="008F4832"/>
    <w:rsid w:val="008F68A3"/>
    <w:rsid w:val="008F6A80"/>
    <w:rsid w:val="008F76C9"/>
    <w:rsid w:val="009005F8"/>
    <w:rsid w:val="00900A0F"/>
    <w:rsid w:val="00900FF9"/>
    <w:rsid w:val="0090150D"/>
    <w:rsid w:val="00901FB0"/>
    <w:rsid w:val="00902B95"/>
    <w:rsid w:val="009032CA"/>
    <w:rsid w:val="00905191"/>
    <w:rsid w:val="00905787"/>
    <w:rsid w:val="0090580E"/>
    <w:rsid w:val="00907D10"/>
    <w:rsid w:val="0091030E"/>
    <w:rsid w:val="00911204"/>
    <w:rsid w:val="00911A5B"/>
    <w:rsid w:val="00911AEC"/>
    <w:rsid w:val="00911C7E"/>
    <w:rsid w:val="00913667"/>
    <w:rsid w:val="00913F6A"/>
    <w:rsid w:val="00915916"/>
    <w:rsid w:val="00915CA1"/>
    <w:rsid w:val="00915DF4"/>
    <w:rsid w:val="00916274"/>
    <w:rsid w:val="0091732C"/>
    <w:rsid w:val="00921045"/>
    <w:rsid w:val="00922C39"/>
    <w:rsid w:val="00923C75"/>
    <w:rsid w:val="00924C3B"/>
    <w:rsid w:val="00927816"/>
    <w:rsid w:val="00927CE8"/>
    <w:rsid w:val="00930275"/>
    <w:rsid w:val="00931438"/>
    <w:rsid w:val="00931A6A"/>
    <w:rsid w:val="00931C50"/>
    <w:rsid w:val="0093233E"/>
    <w:rsid w:val="00932FB6"/>
    <w:rsid w:val="00933267"/>
    <w:rsid w:val="0093366E"/>
    <w:rsid w:val="00933DA5"/>
    <w:rsid w:val="009353E1"/>
    <w:rsid w:val="00937033"/>
    <w:rsid w:val="00937070"/>
    <w:rsid w:val="009418BD"/>
    <w:rsid w:val="00942091"/>
    <w:rsid w:val="00942161"/>
    <w:rsid w:val="009447CC"/>
    <w:rsid w:val="00944CD8"/>
    <w:rsid w:val="009464C1"/>
    <w:rsid w:val="00950CDC"/>
    <w:rsid w:val="00952852"/>
    <w:rsid w:val="00952990"/>
    <w:rsid w:val="00952F23"/>
    <w:rsid w:val="009545B4"/>
    <w:rsid w:val="00955ECA"/>
    <w:rsid w:val="009567EC"/>
    <w:rsid w:val="00957FC0"/>
    <w:rsid w:val="009625F7"/>
    <w:rsid w:val="00963DAC"/>
    <w:rsid w:val="00964593"/>
    <w:rsid w:val="009667CF"/>
    <w:rsid w:val="00970153"/>
    <w:rsid w:val="00973999"/>
    <w:rsid w:val="00975761"/>
    <w:rsid w:val="009765A1"/>
    <w:rsid w:val="00976645"/>
    <w:rsid w:val="0097666D"/>
    <w:rsid w:val="009772FB"/>
    <w:rsid w:val="0098149D"/>
    <w:rsid w:val="00981C8C"/>
    <w:rsid w:val="00983108"/>
    <w:rsid w:val="009840BC"/>
    <w:rsid w:val="00984D30"/>
    <w:rsid w:val="00986A24"/>
    <w:rsid w:val="00990E26"/>
    <w:rsid w:val="00993D46"/>
    <w:rsid w:val="009954C1"/>
    <w:rsid w:val="00996338"/>
    <w:rsid w:val="00996C14"/>
    <w:rsid w:val="009A06C2"/>
    <w:rsid w:val="009A1BFF"/>
    <w:rsid w:val="009A241F"/>
    <w:rsid w:val="009A4BB6"/>
    <w:rsid w:val="009A5ABD"/>
    <w:rsid w:val="009A77E3"/>
    <w:rsid w:val="009B0645"/>
    <w:rsid w:val="009B0CA6"/>
    <w:rsid w:val="009B18F2"/>
    <w:rsid w:val="009B2829"/>
    <w:rsid w:val="009B495D"/>
    <w:rsid w:val="009B53FD"/>
    <w:rsid w:val="009B5DEA"/>
    <w:rsid w:val="009B76E1"/>
    <w:rsid w:val="009C10FB"/>
    <w:rsid w:val="009C30B3"/>
    <w:rsid w:val="009C441E"/>
    <w:rsid w:val="009C48E8"/>
    <w:rsid w:val="009C5036"/>
    <w:rsid w:val="009C51DD"/>
    <w:rsid w:val="009C6DA6"/>
    <w:rsid w:val="009C6F9E"/>
    <w:rsid w:val="009C7F31"/>
    <w:rsid w:val="009D1322"/>
    <w:rsid w:val="009D310E"/>
    <w:rsid w:val="009D3FE5"/>
    <w:rsid w:val="009D6D72"/>
    <w:rsid w:val="009D76D0"/>
    <w:rsid w:val="009E05E0"/>
    <w:rsid w:val="009E12AF"/>
    <w:rsid w:val="009E27B1"/>
    <w:rsid w:val="009E2E3C"/>
    <w:rsid w:val="009E2FB1"/>
    <w:rsid w:val="009E542B"/>
    <w:rsid w:val="009E5AFD"/>
    <w:rsid w:val="009E6008"/>
    <w:rsid w:val="009F13E5"/>
    <w:rsid w:val="009F1621"/>
    <w:rsid w:val="009F1A5B"/>
    <w:rsid w:val="009F2514"/>
    <w:rsid w:val="009F3154"/>
    <w:rsid w:val="009F3FCE"/>
    <w:rsid w:val="009F4916"/>
    <w:rsid w:val="009F5FCB"/>
    <w:rsid w:val="00A009F7"/>
    <w:rsid w:val="00A035DB"/>
    <w:rsid w:val="00A053B3"/>
    <w:rsid w:val="00A06FCD"/>
    <w:rsid w:val="00A07247"/>
    <w:rsid w:val="00A07861"/>
    <w:rsid w:val="00A10972"/>
    <w:rsid w:val="00A10B87"/>
    <w:rsid w:val="00A12260"/>
    <w:rsid w:val="00A123D7"/>
    <w:rsid w:val="00A12E77"/>
    <w:rsid w:val="00A135C6"/>
    <w:rsid w:val="00A14E22"/>
    <w:rsid w:val="00A16349"/>
    <w:rsid w:val="00A163D4"/>
    <w:rsid w:val="00A16717"/>
    <w:rsid w:val="00A2128A"/>
    <w:rsid w:val="00A21C86"/>
    <w:rsid w:val="00A21F9B"/>
    <w:rsid w:val="00A22105"/>
    <w:rsid w:val="00A22CAB"/>
    <w:rsid w:val="00A23743"/>
    <w:rsid w:val="00A2562F"/>
    <w:rsid w:val="00A259FD"/>
    <w:rsid w:val="00A276A5"/>
    <w:rsid w:val="00A27E1C"/>
    <w:rsid w:val="00A310E2"/>
    <w:rsid w:val="00A31494"/>
    <w:rsid w:val="00A31E2C"/>
    <w:rsid w:val="00A31FD1"/>
    <w:rsid w:val="00A328BD"/>
    <w:rsid w:val="00A33BFA"/>
    <w:rsid w:val="00A348C4"/>
    <w:rsid w:val="00A35FD2"/>
    <w:rsid w:val="00A37E33"/>
    <w:rsid w:val="00A400E8"/>
    <w:rsid w:val="00A425F0"/>
    <w:rsid w:val="00A42722"/>
    <w:rsid w:val="00A42C2F"/>
    <w:rsid w:val="00A434C9"/>
    <w:rsid w:val="00A448BC"/>
    <w:rsid w:val="00A45A33"/>
    <w:rsid w:val="00A51E07"/>
    <w:rsid w:val="00A54B96"/>
    <w:rsid w:val="00A54C21"/>
    <w:rsid w:val="00A56181"/>
    <w:rsid w:val="00A56542"/>
    <w:rsid w:val="00A56AFC"/>
    <w:rsid w:val="00A57D84"/>
    <w:rsid w:val="00A60E5D"/>
    <w:rsid w:val="00A6245E"/>
    <w:rsid w:val="00A629EF"/>
    <w:rsid w:val="00A6443C"/>
    <w:rsid w:val="00A6447F"/>
    <w:rsid w:val="00A64E50"/>
    <w:rsid w:val="00A66473"/>
    <w:rsid w:val="00A67E16"/>
    <w:rsid w:val="00A70294"/>
    <w:rsid w:val="00A71163"/>
    <w:rsid w:val="00A7180E"/>
    <w:rsid w:val="00A71F3C"/>
    <w:rsid w:val="00A722B1"/>
    <w:rsid w:val="00A7472F"/>
    <w:rsid w:val="00A75D31"/>
    <w:rsid w:val="00A76B3D"/>
    <w:rsid w:val="00A81D09"/>
    <w:rsid w:val="00A83564"/>
    <w:rsid w:val="00A84651"/>
    <w:rsid w:val="00A85052"/>
    <w:rsid w:val="00A86C10"/>
    <w:rsid w:val="00A87AA4"/>
    <w:rsid w:val="00A904DB"/>
    <w:rsid w:val="00A9148E"/>
    <w:rsid w:val="00A91526"/>
    <w:rsid w:val="00A9288F"/>
    <w:rsid w:val="00A93624"/>
    <w:rsid w:val="00A9458A"/>
    <w:rsid w:val="00A956DB"/>
    <w:rsid w:val="00A95A87"/>
    <w:rsid w:val="00A96968"/>
    <w:rsid w:val="00A97CAA"/>
    <w:rsid w:val="00A97F28"/>
    <w:rsid w:val="00AA047B"/>
    <w:rsid w:val="00AA1787"/>
    <w:rsid w:val="00AA2818"/>
    <w:rsid w:val="00AA2E3A"/>
    <w:rsid w:val="00AA629C"/>
    <w:rsid w:val="00AA753F"/>
    <w:rsid w:val="00AB03FF"/>
    <w:rsid w:val="00AB0419"/>
    <w:rsid w:val="00AB1894"/>
    <w:rsid w:val="00AB2659"/>
    <w:rsid w:val="00AB2B1D"/>
    <w:rsid w:val="00AB35F6"/>
    <w:rsid w:val="00AB3F3C"/>
    <w:rsid w:val="00AB4E81"/>
    <w:rsid w:val="00AB4F26"/>
    <w:rsid w:val="00AB5004"/>
    <w:rsid w:val="00AB52FF"/>
    <w:rsid w:val="00AB53E9"/>
    <w:rsid w:val="00AB7041"/>
    <w:rsid w:val="00AC307A"/>
    <w:rsid w:val="00AC35E6"/>
    <w:rsid w:val="00AC4B11"/>
    <w:rsid w:val="00AC50C7"/>
    <w:rsid w:val="00AC56F9"/>
    <w:rsid w:val="00AC70D7"/>
    <w:rsid w:val="00AD06EB"/>
    <w:rsid w:val="00AD2870"/>
    <w:rsid w:val="00AD7966"/>
    <w:rsid w:val="00AE3501"/>
    <w:rsid w:val="00AE35A9"/>
    <w:rsid w:val="00AE3F03"/>
    <w:rsid w:val="00AE4E6F"/>
    <w:rsid w:val="00AE5614"/>
    <w:rsid w:val="00AE6E3C"/>
    <w:rsid w:val="00AE7643"/>
    <w:rsid w:val="00AF17CE"/>
    <w:rsid w:val="00AF1BA2"/>
    <w:rsid w:val="00AF1E5C"/>
    <w:rsid w:val="00AF1F2C"/>
    <w:rsid w:val="00AF5B46"/>
    <w:rsid w:val="00AF642F"/>
    <w:rsid w:val="00B00FCF"/>
    <w:rsid w:val="00B01862"/>
    <w:rsid w:val="00B02211"/>
    <w:rsid w:val="00B02F2E"/>
    <w:rsid w:val="00B035D3"/>
    <w:rsid w:val="00B037C0"/>
    <w:rsid w:val="00B03AE7"/>
    <w:rsid w:val="00B03CE9"/>
    <w:rsid w:val="00B0472D"/>
    <w:rsid w:val="00B07409"/>
    <w:rsid w:val="00B077C2"/>
    <w:rsid w:val="00B10A85"/>
    <w:rsid w:val="00B10AC2"/>
    <w:rsid w:val="00B1130A"/>
    <w:rsid w:val="00B14583"/>
    <w:rsid w:val="00B14AB1"/>
    <w:rsid w:val="00B14ED4"/>
    <w:rsid w:val="00B155FB"/>
    <w:rsid w:val="00B16982"/>
    <w:rsid w:val="00B20FD7"/>
    <w:rsid w:val="00B2229E"/>
    <w:rsid w:val="00B23332"/>
    <w:rsid w:val="00B24101"/>
    <w:rsid w:val="00B255E3"/>
    <w:rsid w:val="00B256BB"/>
    <w:rsid w:val="00B26462"/>
    <w:rsid w:val="00B2665A"/>
    <w:rsid w:val="00B26FA1"/>
    <w:rsid w:val="00B27228"/>
    <w:rsid w:val="00B303A7"/>
    <w:rsid w:val="00B321D8"/>
    <w:rsid w:val="00B323E7"/>
    <w:rsid w:val="00B329DB"/>
    <w:rsid w:val="00B34FC7"/>
    <w:rsid w:val="00B354C4"/>
    <w:rsid w:val="00B36181"/>
    <w:rsid w:val="00B3653A"/>
    <w:rsid w:val="00B365A5"/>
    <w:rsid w:val="00B37848"/>
    <w:rsid w:val="00B41137"/>
    <w:rsid w:val="00B420FB"/>
    <w:rsid w:val="00B433B7"/>
    <w:rsid w:val="00B43F39"/>
    <w:rsid w:val="00B4409A"/>
    <w:rsid w:val="00B45DA0"/>
    <w:rsid w:val="00B46820"/>
    <w:rsid w:val="00B470DD"/>
    <w:rsid w:val="00B505A0"/>
    <w:rsid w:val="00B51DD2"/>
    <w:rsid w:val="00B548F6"/>
    <w:rsid w:val="00B56242"/>
    <w:rsid w:val="00B5753B"/>
    <w:rsid w:val="00B578C6"/>
    <w:rsid w:val="00B61272"/>
    <w:rsid w:val="00B613CE"/>
    <w:rsid w:val="00B62A5E"/>
    <w:rsid w:val="00B634E8"/>
    <w:rsid w:val="00B63AB6"/>
    <w:rsid w:val="00B64F7F"/>
    <w:rsid w:val="00B66E1C"/>
    <w:rsid w:val="00B67D9A"/>
    <w:rsid w:val="00B747F9"/>
    <w:rsid w:val="00B76770"/>
    <w:rsid w:val="00B77FE2"/>
    <w:rsid w:val="00B84ADC"/>
    <w:rsid w:val="00B84FF7"/>
    <w:rsid w:val="00B86856"/>
    <w:rsid w:val="00B8778B"/>
    <w:rsid w:val="00B87993"/>
    <w:rsid w:val="00B87B93"/>
    <w:rsid w:val="00B93BA7"/>
    <w:rsid w:val="00B93DFC"/>
    <w:rsid w:val="00B940A2"/>
    <w:rsid w:val="00B94DC2"/>
    <w:rsid w:val="00B967CE"/>
    <w:rsid w:val="00B97491"/>
    <w:rsid w:val="00BA0020"/>
    <w:rsid w:val="00BA08BF"/>
    <w:rsid w:val="00BA133E"/>
    <w:rsid w:val="00BA281A"/>
    <w:rsid w:val="00BA4A49"/>
    <w:rsid w:val="00BA545D"/>
    <w:rsid w:val="00BA6FA7"/>
    <w:rsid w:val="00BA7496"/>
    <w:rsid w:val="00BB294F"/>
    <w:rsid w:val="00BB3921"/>
    <w:rsid w:val="00BB6F18"/>
    <w:rsid w:val="00BB7719"/>
    <w:rsid w:val="00BC1FA4"/>
    <w:rsid w:val="00BC2F11"/>
    <w:rsid w:val="00BC3A0D"/>
    <w:rsid w:val="00BC522F"/>
    <w:rsid w:val="00BC669C"/>
    <w:rsid w:val="00BC6E27"/>
    <w:rsid w:val="00BC6EBA"/>
    <w:rsid w:val="00BD0639"/>
    <w:rsid w:val="00BD101B"/>
    <w:rsid w:val="00BD1DD3"/>
    <w:rsid w:val="00BD2503"/>
    <w:rsid w:val="00BD27BD"/>
    <w:rsid w:val="00BD3087"/>
    <w:rsid w:val="00BD30E0"/>
    <w:rsid w:val="00BD395A"/>
    <w:rsid w:val="00BD3E5D"/>
    <w:rsid w:val="00BD4894"/>
    <w:rsid w:val="00BD4C0C"/>
    <w:rsid w:val="00BD53F3"/>
    <w:rsid w:val="00BD554D"/>
    <w:rsid w:val="00BD5BAE"/>
    <w:rsid w:val="00BD7A70"/>
    <w:rsid w:val="00BE0B99"/>
    <w:rsid w:val="00BE13E2"/>
    <w:rsid w:val="00BE1D28"/>
    <w:rsid w:val="00BE241F"/>
    <w:rsid w:val="00BE251E"/>
    <w:rsid w:val="00BE25C3"/>
    <w:rsid w:val="00BE29FD"/>
    <w:rsid w:val="00BE3269"/>
    <w:rsid w:val="00BE3C05"/>
    <w:rsid w:val="00BE569D"/>
    <w:rsid w:val="00BE5CB0"/>
    <w:rsid w:val="00BE6A1A"/>
    <w:rsid w:val="00BE7D15"/>
    <w:rsid w:val="00BF022D"/>
    <w:rsid w:val="00BF15D8"/>
    <w:rsid w:val="00BF1B0D"/>
    <w:rsid w:val="00BF206F"/>
    <w:rsid w:val="00BF2DA1"/>
    <w:rsid w:val="00BF517B"/>
    <w:rsid w:val="00BF561E"/>
    <w:rsid w:val="00BF640A"/>
    <w:rsid w:val="00BF6E09"/>
    <w:rsid w:val="00C004CC"/>
    <w:rsid w:val="00C00896"/>
    <w:rsid w:val="00C01A87"/>
    <w:rsid w:val="00C039AB"/>
    <w:rsid w:val="00C03A85"/>
    <w:rsid w:val="00C03CF0"/>
    <w:rsid w:val="00C03D90"/>
    <w:rsid w:val="00C050E8"/>
    <w:rsid w:val="00C059A2"/>
    <w:rsid w:val="00C05DF0"/>
    <w:rsid w:val="00C100FD"/>
    <w:rsid w:val="00C10659"/>
    <w:rsid w:val="00C106D1"/>
    <w:rsid w:val="00C10AF7"/>
    <w:rsid w:val="00C10C9E"/>
    <w:rsid w:val="00C11602"/>
    <w:rsid w:val="00C12A12"/>
    <w:rsid w:val="00C13243"/>
    <w:rsid w:val="00C14988"/>
    <w:rsid w:val="00C15ADA"/>
    <w:rsid w:val="00C17752"/>
    <w:rsid w:val="00C17A6F"/>
    <w:rsid w:val="00C17FCD"/>
    <w:rsid w:val="00C20CC6"/>
    <w:rsid w:val="00C20E5C"/>
    <w:rsid w:val="00C20E73"/>
    <w:rsid w:val="00C21BB0"/>
    <w:rsid w:val="00C21D7C"/>
    <w:rsid w:val="00C21DAA"/>
    <w:rsid w:val="00C21FCB"/>
    <w:rsid w:val="00C224B8"/>
    <w:rsid w:val="00C22791"/>
    <w:rsid w:val="00C22EFB"/>
    <w:rsid w:val="00C2355B"/>
    <w:rsid w:val="00C23C89"/>
    <w:rsid w:val="00C24277"/>
    <w:rsid w:val="00C24810"/>
    <w:rsid w:val="00C2538D"/>
    <w:rsid w:val="00C26C20"/>
    <w:rsid w:val="00C27DFF"/>
    <w:rsid w:val="00C31B84"/>
    <w:rsid w:val="00C31C7A"/>
    <w:rsid w:val="00C322D8"/>
    <w:rsid w:val="00C3266E"/>
    <w:rsid w:val="00C33DE5"/>
    <w:rsid w:val="00C35548"/>
    <w:rsid w:val="00C400DC"/>
    <w:rsid w:val="00C431DB"/>
    <w:rsid w:val="00C434D7"/>
    <w:rsid w:val="00C43943"/>
    <w:rsid w:val="00C440E3"/>
    <w:rsid w:val="00C440FD"/>
    <w:rsid w:val="00C443EC"/>
    <w:rsid w:val="00C444FA"/>
    <w:rsid w:val="00C45455"/>
    <w:rsid w:val="00C46AF6"/>
    <w:rsid w:val="00C50499"/>
    <w:rsid w:val="00C50956"/>
    <w:rsid w:val="00C52012"/>
    <w:rsid w:val="00C523F8"/>
    <w:rsid w:val="00C52B40"/>
    <w:rsid w:val="00C530CF"/>
    <w:rsid w:val="00C54D58"/>
    <w:rsid w:val="00C565C3"/>
    <w:rsid w:val="00C569F6"/>
    <w:rsid w:val="00C56E3A"/>
    <w:rsid w:val="00C60C23"/>
    <w:rsid w:val="00C612E0"/>
    <w:rsid w:val="00C62695"/>
    <w:rsid w:val="00C62787"/>
    <w:rsid w:val="00C62A9B"/>
    <w:rsid w:val="00C633BA"/>
    <w:rsid w:val="00C65580"/>
    <w:rsid w:val="00C67A7F"/>
    <w:rsid w:val="00C75793"/>
    <w:rsid w:val="00C76AE0"/>
    <w:rsid w:val="00C76D40"/>
    <w:rsid w:val="00C80108"/>
    <w:rsid w:val="00C8167A"/>
    <w:rsid w:val="00C81859"/>
    <w:rsid w:val="00C81A0F"/>
    <w:rsid w:val="00C83AC7"/>
    <w:rsid w:val="00C85321"/>
    <w:rsid w:val="00C85F63"/>
    <w:rsid w:val="00C87787"/>
    <w:rsid w:val="00C900F7"/>
    <w:rsid w:val="00C91477"/>
    <w:rsid w:val="00C917A6"/>
    <w:rsid w:val="00C92BBF"/>
    <w:rsid w:val="00C93B27"/>
    <w:rsid w:val="00C93C7E"/>
    <w:rsid w:val="00C93D2A"/>
    <w:rsid w:val="00C94642"/>
    <w:rsid w:val="00C95E11"/>
    <w:rsid w:val="00CA0674"/>
    <w:rsid w:val="00CA08DA"/>
    <w:rsid w:val="00CA21D8"/>
    <w:rsid w:val="00CA4E24"/>
    <w:rsid w:val="00CA557B"/>
    <w:rsid w:val="00CA566F"/>
    <w:rsid w:val="00CA5B9D"/>
    <w:rsid w:val="00CA637D"/>
    <w:rsid w:val="00CA7484"/>
    <w:rsid w:val="00CA75AC"/>
    <w:rsid w:val="00CB0DF3"/>
    <w:rsid w:val="00CB2346"/>
    <w:rsid w:val="00CB2851"/>
    <w:rsid w:val="00CB2BAB"/>
    <w:rsid w:val="00CB2EDA"/>
    <w:rsid w:val="00CB428A"/>
    <w:rsid w:val="00CB445F"/>
    <w:rsid w:val="00CB469F"/>
    <w:rsid w:val="00CB5A3D"/>
    <w:rsid w:val="00CB676A"/>
    <w:rsid w:val="00CB6A76"/>
    <w:rsid w:val="00CB6AAE"/>
    <w:rsid w:val="00CB73C1"/>
    <w:rsid w:val="00CC05AD"/>
    <w:rsid w:val="00CC19B8"/>
    <w:rsid w:val="00CC2F5E"/>
    <w:rsid w:val="00CC44F4"/>
    <w:rsid w:val="00CC5222"/>
    <w:rsid w:val="00CC6BAC"/>
    <w:rsid w:val="00CD0DB8"/>
    <w:rsid w:val="00CD1024"/>
    <w:rsid w:val="00CD1D74"/>
    <w:rsid w:val="00CD4583"/>
    <w:rsid w:val="00CD649E"/>
    <w:rsid w:val="00CD6D6B"/>
    <w:rsid w:val="00CE0006"/>
    <w:rsid w:val="00CE0EC4"/>
    <w:rsid w:val="00CE1AB4"/>
    <w:rsid w:val="00CE314D"/>
    <w:rsid w:val="00CE4C68"/>
    <w:rsid w:val="00CE4FD3"/>
    <w:rsid w:val="00CE607F"/>
    <w:rsid w:val="00CE6E61"/>
    <w:rsid w:val="00CE793D"/>
    <w:rsid w:val="00CF3A57"/>
    <w:rsid w:val="00CF4925"/>
    <w:rsid w:val="00CF50D3"/>
    <w:rsid w:val="00CF7342"/>
    <w:rsid w:val="00CF7698"/>
    <w:rsid w:val="00CF7BFE"/>
    <w:rsid w:val="00D01C3F"/>
    <w:rsid w:val="00D04EB9"/>
    <w:rsid w:val="00D06F5B"/>
    <w:rsid w:val="00D070F6"/>
    <w:rsid w:val="00D113E4"/>
    <w:rsid w:val="00D11800"/>
    <w:rsid w:val="00D11BD6"/>
    <w:rsid w:val="00D11EE5"/>
    <w:rsid w:val="00D12341"/>
    <w:rsid w:val="00D13230"/>
    <w:rsid w:val="00D136A4"/>
    <w:rsid w:val="00D14208"/>
    <w:rsid w:val="00D14E06"/>
    <w:rsid w:val="00D1578C"/>
    <w:rsid w:val="00D1693F"/>
    <w:rsid w:val="00D179EA"/>
    <w:rsid w:val="00D2030C"/>
    <w:rsid w:val="00D215DC"/>
    <w:rsid w:val="00D218E3"/>
    <w:rsid w:val="00D21A06"/>
    <w:rsid w:val="00D23888"/>
    <w:rsid w:val="00D23A01"/>
    <w:rsid w:val="00D23E5D"/>
    <w:rsid w:val="00D24512"/>
    <w:rsid w:val="00D24A04"/>
    <w:rsid w:val="00D265E2"/>
    <w:rsid w:val="00D26A2A"/>
    <w:rsid w:val="00D30AC5"/>
    <w:rsid w:val="00D31014"/>
    <w:rsid w:val="00D31AB3"/>
    <w:rsid w:val="00D31E15"/>
    <w:rsid w:val="00D3214C"/>
    <w:rsid w:val="00D32375"/>
    <w:rsid w:val="00D32849"/>
    <w:rsid w:val="00D3358A"/>
    <w:rsid w:val="00D33DC3"/>
    <w:rsid w:val="00D35DFF"/>
    <w:rsid w:val="00D36FE7"/>
    <w:rsid w:val="00D4039F"/>
    <w:rsid w:val="00D40F55"/>
    <w:rsid w:val="00D40FF4"/>
    <w:rsid w:val="00D41434"/>
    <w:rsid w:val="00D41F65"/>
    <w:rsid w:val="00D44601"/>
    <w:rsid w:val="00D449C6"/>
    <w:rsid w:val="00D45BAE"/>
    <w:rsid w:val="00D465F7"/>
    <w:rsid w:val="00D4683F"/>
    <w:rsid w:val="00D46F8E"/>
    <w:rsid w:val="00D50E10"/>
    <w:rsid w:val="00D51305"/>
    <w:rsid w:val="00D51B23"/>
    <w:rsid w:val="00D55309"/>
    <w:rsid w:val="00D56B6F"/>
    <w:rsid w:val="00D63D5A"/>
    <w:rsid w:val="00D6419B"/>
    <w:rsid w:val="00D64D83"/>
    <w:rsid w:val="00D70176"/>
    <w:rsid w:val="00D7132C"/>
    <w:rsid w:val="00D7502F"/>
    <w:rsid w:val="00D80BE1"/>
    <w:rsid w:val="00D80F13"/>
    <w:rsid w:val="00D81814"/>
    <w:rsid w:val="00D81A7F"/>
    <w:rsid w:val="00D83882"/>
    <w:rsid w:val="00D83A26"/>
    <w:rsid w:val="00D84215"/>
    <w:rsid w:val="00D8461A"/>
    <w:rsid w:val="00D846B0"/>
    <w:rsid w:val="00D858D9"/>
    <w:rsid w:val="00D87D69"/>
    <w:rsid w:val="00D92868"/>
    <w:rsid w:val="00D93036"/>
    <w:rsid w:val="00D93C4B"/>
    <w:rsid w:val="00D94622"/>
    <w:rsid w:val="00D948E2"/>
    <w:rsid w:val="00D94A68"/>
    <w:rsid w:val="00D969F4"/>
    <w:rsid w:val="00D9775E"/>
    <w:rsid w:val="00DA25CD"/>
    <w:rsid w:val="00DA2ACB"/>
    <w:rsid w:val="00DA2F31"/>
    <w:rsid w:val="00DA4EB1"/>
    <w:rsid w:val="00DA5186"/>
    <w:rsid w:val="00DA6037"/>
    <w:rsid w:val="00DB0C99"/>
    <w:rsid w:val="00DB19D4"/>
    <w:rsid w:val="00DB3424"/>
    <w:rsid w:val="00DB7E5F"/>
    <w:rsid w:val="00DC1C14"/>
    <w:rsid w:val="00DC39A1"/>
    <w:rsid w:val="00DC4EAA"/>
    <w:rsid w:val="00DC50BE"/>
    <w:rsid w:val="00DC5F15"/>
    <w:rsid w:val="00DC6340"/>
    <w:rsid w:val="00DC64CC"/>
    <w:rsid w:val="00DC6AAA"/>
    <w:rsid w:val="00DC6CBF"/>
    <w:rsid w:val="00DC7C6A"/>
    <w:rsid w:val="00DD0B35"/>
    <w:rsid w:val="00DD0B55"/>
    <w:rsid w:val="00DD2504"/>
    <w:rsid w:val="00DD39AC"/>
    <w:rsid w:val="00DD3EC5"/>
    <w:rsid w:val="00DD473F"/>
    <w:rsid w:val="00DD517E"/>
    <w:rsid w:val="00DD5942"/>
    <w:rsid w:val="00DD728C"/>
    <w:rsid w:val="00DE0EC9"/>
    <w:rsid w:val="00DE0F51"/>
    <w:rsid w:val="00DE23CA"/>
    <w:rsid w:val="00DE46E3"/>
    <w:rsid w:val="00DE6571"/>
    <w:rsid w:val="00DE6BAD"/>
    <w:rsid w:val="00DE6CFF"/>
    <w:rsid w:val="00DE7493"/>
    <w:rsid w:val="00DF0843"/>
    <w:rsid w:val="00DF092B"/>
    <w:rsid w:val="00DF0963"/>
    <w:rsid w:val="00DF0A5C"/>
    <w:rsid w:val="00DF0E17"/>
    <w:rsid w:val="00DF1086"/>
    <w:rsid w:val="00DF1924"/>
    <w:rsid w:val="00DF2EAF"/>
    <w:rsid w:val="00DF3859"/>
    <w:rsid w:val="00DF3DA8"/>
    <w:rsid w:val="00DF3EAF"/>
    <w:rsid w:val="00DF42B7"/>
    <w:rsid w:val="00DF46E8"/>
    <w:rsid w:val="00DF4759"/>
    <w:rsid w:val="00DF5A13"/>
    <w:rsid w:val="00DF5EF3"/>
    <w:rsid w:val="00DF70B5"/>
    <w:rsid w:val="00DF796C"/>
    <w:rsid w:val="00E00200"/>
    <w:rsid w:val="00E01381"/>
    <w:rsid w:val="00E02311"/>
    <w:rsid w:val="00E02715"/>
    <w:rsid w:val="00E03ED2"/>
    <w:rsid w:val="00E0426A"/>
    <w:rsid w:val="00E04DD8"/>
    <w:rsid w:val="00E04F62"/>
    <w:rsid w:val="00E05396"/>
    <w:rsid w:val="00E05A94"/>
    <w:rsid w:val="00E05FDD"/>
    <w:rsid w:val="00E104CB"/>
    <w:rsid w:val="00E10560"/>
    <w:rsid w:val="00E11013"/>
    <w:rsid w:val="00E12303"/>
    <w:rsid w:val="00E12308"/>
    <w:rsid w:val="00E13B9F"/>
    <w:rsid w:val="00E13BC7"/>
    <w:rsid w:val="00E1492B"/>
    <w:rsid w:val="00E14943"/>
    <w:rsid w:val="00E15A79"/>
    <w:rsid w:val="00E176D4"/>
    <w:rsid w:val="00E21521"/>
    <w:rsid w:val="00E2190C"/>
    <w:rsid w:val="00E22B74"/>
    <w:rsid w:val="00E22B76"/>
    <w:rsid w:val="00E23799"/>
    <w:rsid w:val="00E23E23"/>
    <w:rsid w:val="00E2426E"/>
    <w:rsid w:val="00E26F60"/>
    <w:rsid w:val="00E3021E"/>
    <w:rsid w:val="00E30668"/>
    <w:rsid w:val="00E34374"/>
    <w:rsid w:val="00E34ABE"/>
    <w:rsid w:val="00E34FDF"/>
    <w:rsid w:val="00E42A80"/>
    <w:rsid w:val="00E4379E"/>
    <w:rsid w:val="00E455F3"/>
    <w:rsid w:val="00E4749C"/>
    <w:rsid w:val="00E47A07"/>
    <w:rsid w:val="00E50B23"/>
    <w:rsid w:val="00E513DD"/>
    <w:rsid w:val="00E549BD"/>
    <w:rsid w:val="00E550C2"/>
    <w:rsid w:val="00E56EE8"/>
    <w:rsid w:val="00E57C08"/>
    <w:rsid w:val="00E57C68"/>
    <w:rsid w:val="00E6311B"/>
    <w:rsid w:val="00E63B14"/>
    <w:rsid w:val="00E651CC"/>
    <w:rsid w:val="00E65905"/>
    <w:rsid w:val="00E65B04"/>
    <w:rsid w:val="00E65D4E"/>
    <w:rsid w:val="00E663C9"/>
    <w:rsid w:val="00E666DE"/>
    <w:rsid w:val="00E7007B"/>
    <w:rsid w:val="00E705CE"/>
    <w:rsid w:val="00E7202E"/>
    <w:rsid w:val="00E727C9"/>
    <w:rsid w:val="00E73DEE"/>
    <w:rsid w:val="00E73DF5"/>
    <w:rsid w:val="00E742F3"/>
    <w:rsid w:val="00E74A9F"/>
    <w:rsid w:val="00E753EA"/>
    <w:rsid w:val="00E76033"/>
    <w:rsid w:val="00E76D8A"/>
    <w:rsid w:val="00E77CC5"/>
    <w:rsid w:val="00E80925"/>
    <w:rsid w:val="00E81D6B"/>
    <w:rsid w:val="00E84AB2"/>
    <w:rsid w:val="00E84AD6"/>
    <w:rsid w:val="00E8776A"/>
    <w:rsid w:val="00E87BBA"/>
    <w:rsid w:val="00E87EC7"/>
    <w:rsid w:val="00E901B0"/>
    <w:rsid w:val="00E920AE"/>
    <w:rsid w:val="00E942DB"/>
    <w:rsid w:val="00E94844"/>
    <w:rsid w:val="00E94FFA"/>
    <w:rsid w:val="00E95684"/>
    <w:rsid w:val="00E960DF"/>
    <w:rsid w:val="00E97174"/>
    <w:rsid w:val="00EA016E"/>
    <w:rsid w:val="00EA1572"/>
    <w:rsid w:val="00EA1F51"/>
    <w:rsid w:val="00EA46BC"/>
    <w:rsid w:val="00EA59FF"/>
    <w:rsid w:val="00EA70D0"/>
    <w:rsid w:val="00EB079C"/>
    <w:rsid w:val="00EB15A7"/>
    <w:rsid w:val="00EB4689"/>
    <w:rsid w:val="00EB6582"/>
    <w:rsid w:val="00EB6717"/>
    <w:rsid w:val="00EB7473"/>
    <w:rsid w:val="00EB767A"/>
    <w:rsid w:val="00EC0125"/>
    <w:rsid w:val="00EC040E"/>
    <w:rsid w:val="00EC0FE1"/>
    <w:rsid w:val="00EC1C01"/>
    <w:rsid w:val="00EC2056"/>
    <w:rsid w:val="00EC4D52"/>
    <w:rsid w:val="00EC656A"/>
    <w:rsid w:val="00EC7637"/>
    <w:rsid w:val="00ED0A14"/>
    <w:rsid w:val="00ED0BDF"/>
    <w:rsid w:val="00ED2849"/>
    <w:rsid w:val="00ED3DB5"/>
    <w:rsid w:val="00ED622F"/>
    <w:rsid w:val="00ED6EA5"/>
    <w:rsid w:val="00ED71BF"/>
    <w:rsid w:val="00EE1055"/>
    <w:rsid w:val="00EE15F8"/>
    <w:rsid w:val="00EE1625"/>
    <w:rsid w:val="00EE1CE7"/>
    <w:rsid w:val="00EE30F6"/>
    <w:rsid w:val="00EE3483"/>
    <w:rsid w:val="00EE40B4"/>
    <w:rsid w:val="00EE48C5"/>
    <w:rsid w:val="00EE4B34"/>
    <w:rsid w:val="00EE67CF"/>
    <w:rsid w:val="00EE683B"/>
    <w:rsid w:val="00EE6AA4"/>
    <w:rsid w:val="00EF0D6F"/>
    <w:rsid w:val="00EF2C8D"/>
    <w:rsid w:val="00EF2D3B"/>
    <w:rsid w:val="00EF2F18"/>
    <w:rsid w:val="00EF3FD7"/>
    <w:rsid w:val="00EF5755"/>
    <w:rsid w:val="00EF5FE9"/>
    <w:rsid w:val="00EF71F5"/>
    <w:rsid w:val="00EF7993"/>
    <w:rsid w:val="00F00FFF"/>
    <w:rsid w:val="00F01044"/>
    <w:rsid w:val="00F0158D"/>
    <w:rsid w:val="00F02761"/>
    <w:rsid w:val="00F034DE"/>
    <w:rsid w:val="00F03674"/>
    <w:rsid w:val="00F039DA"/>
    <w:rsid w:val="00F03BE4"/>
    <w:rsid w:val="00F03D72"/>
    <w:rsid w:val="00F04322"/>
    <w:rsid w:val="00F04947"/>
    <w:rsid w:val="00F04E3E"/>
    <w:rsid w:val="00F057C8"/>
    <w:rsid w:val="00F06CAC"/>
    <w:rsid w:val="00F06D57"/>
    <w:rsid w:val="00F07AA2"/>
    <w:rsid w:val="00F10214"/>
    <w:rsid w:val="00F118B3"/>
    <w:rsid w:val="00F11B3C"/>
    <w:rsid w:val="00F132B1"/>
    <w:rsid w:val="00F1439D"/>
    <w:rsid w:val="00F14450"/>
    <w:rsid w:val="00F14CB4"/>
    <w:rsid w:val="00F16E1B"/>
    <w:rsid w:val="00F203BF"/>
    <w:rsid w:val="00F219F1"/>
    <w:rsid w:val="00F23B9B"/>
    <w:rsid w:val="00F23EF7"/>
    <w:rsid w:val="00F24D26"/>
    <w:rsid w:val="00F26547"/>
    <w:rsid w:val="00F2681C"/>
    <w:rsid w:val="00F277B5"/>
    <w:rsid w:val="00F27CD5"/>
    <w:rsid w:val="00F30BCD"/>
    <w:rsid w:val="00F3149E"/>
    <w:rsid w:val="00F31CA9"/>
    <w:rsid w:val="00F3213B"/>
    <w:rsid w:val="00F3244F"/>
    <w:rsid w:val="00F3532A"/>
    <w:rsid w:val="00F35F23"/>
    <w:rsid w:val="00F369F6"/>
    <w:rsid w:val="00F36B11"/>
    <w:rsid w:val="00F409BA"/>
    <w:rsid w:val="00F409CA"/>
    <w:rsid w:val="00F41FB0"/>
    <w:rsid w:val="00F43116"/>
    <w:rsid w:val="00F435DB"/>
    <w:rsid w:val="00F435EC"/>
    <w:rsid w:val="00F44916"/>
    <w:rsid w:val="00F45B95"/>
    <w:rsid w:val="00F4647F"/>
    <w:rsid w:val="00F467B0"/>
    <w:rsid w:val="00F46860"/>
    <w:rsid w:val="00F46A36"/>
    <w:rsid w:val="00F474C8"/>
    <w:rsid w:val="00F51227"/>
    <w:rsid w:val="00F554E7"/>
    <w:rsid w:val="00F55618"/>
    <w:rsid w:val="00F558A2"/>
    <w:rsid w:val="00F56585"/>
    <w:rsid w:val="00F57207"/>
    <w:rsid w:val="00F60B61"/>
    <w:rsid w:val="00F60E0E"/>
    <w:rsid w:val="00F62C33"/>
    <w:rsid w:val="00F63848"/>
    <w:rsid w:val="00F65B61"/>
    <w:rsid w:val="00F65CDA"/>
    <w:rsid w:val="00F65D35"/>
    <w:rsid w:val="00F65D57"/>
    <w:rsid w:val="00F663F4"/>
    <w:rsid w:val="00F66D16"/>
    <w:rsid w:val="00F6700D"/>
    <w:rsid w:val="00F672AD"/>
    <w:rsid w:val="00F71DA1"/>
    <w:rsid w:val="00F72556"/>
    <w:rsid w:val="00F72B16"/>
    <w:rsid w:val="00F72CC6"/>
    <w:rsid w:val="00F74B91"/>
    <w:rsid w:val="00F7694E"/>
    <w:rsid w:val="00F76F1B"/>
    <w:rsid w:val="00F807D1"/>
    <w:rsid w:val="00F80EC8"/>
    <w:rsid w:val="00F81230"/>
    <w:rsid w:val="00F830B9"/>
    <w:rsid w:val="00F852D8"/>
    <w:rsid w:val="00F85BAA"/>
    <w:rsid w:val="00F87402"/>
    <w:rsid w:val="00F876B5"/>
    <w:rsid w:val="00F9027A"/>
    <w:rsid w:val="00F90CF1"/>
    <w:rsid w:val="00F92078"/>
    <w:rsid w:val="00F9249E"/>
    <w:rsid w:val="00F93682"/>
    <w:rsid w:val="00F93E8E"/>
    <w:rsid w:val="00F946C6"/>
    <w:rsid w:val="00F9474E"/>
    <w:rsid w:val="00F947E6"/>
    <w:rsid w:val="00F94D65"/>
    <w:rsid w:val="00F9537D"/>
    <w:rsid w:val="00F9578A"/>
    <w:rsid w:val="00F971EE"/>
    <w:rsid w:val="00FA00E2"/>
    <w:rsid w:val="00FA2B7C"/>
    <w:rsid w:val="00FA2DE8"/>
    <w:rsid w:val="00FA3BDE"/>
    <w:rsid w:val="00FA5E8F"/>
    <w:rsid w:val="00FA6064"/>
    <w:rsid w:val="00FA6758"/>
    <w:rsid w:val="00FA7CEE"/>
    <w:rsid w:val="00FB1553"/>
    <w:rsid w:val="00FB1F00"/>
    <w:rsid w:val="00FB2ADF"/>
    <w:rsid w:val="00FB4990"/>
    <w:rsid w:val="00FB4E13"/>
    <w:rsid w:val="00FC04F2"/>
    <w:rsid w:val="00FC16EF"/>
    <w:rsid w:val="00FC3221"/>
    <w:rsid w:val="00FC54CA"/>
    <w:rsid w:val="00FC62C4"/>
    <w:rsid w:val="00FC6FD3"/>
    <w:rsid w:val="00FC7D20"/>
    <w:rsid w:val="00FD231D"/>
    <w:rsid w:val="00FD2685"/>
    <w:rsid w:val="00FD2E7A"/>
    <w:rsid w:val="00FD3838"/>
    <w:rsid w:val="00FD43DC"/>
    <w:rsid w:val="00FD528B"/>
    <w:rsid w:val="00FD7B57"/>
    <w:rsid w:val="00FD7C63"/>
    <w:rsid w:val="00FE1467"/>
    <w:rsid w:val="00FE1A17"/>
    <w:rsid w:val="00FE1FCD"/>
    <w:rsid w:val="00FE25AE"/>
    <w:rsid w:val="00FE6BD7"/>
    <w:rsid w:val="00FE72D1"/>
    <w:rsid w:val="00FE7CEA"/>
    <w:rsid w:val="00FF0259"/>
    <w:rsid w:val="00FF09DD"/>
    <w:rsid w:val="00FF2180"/>
    <w:rsid w:val="00FF63D9"/>
    <w:rsid w:val="00FF703C"/>
    <w:rsid w:val="00FF7E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816"/>
    <w:pPr>
      <w:suppressAutoHyphens/>
      <w:spacing w:after="120" w:line="360" w:lineRule="auto"/>
      <w:jc w:val="both"/>
    </w:pPr>
    <w:rPr>
      <w:rFonts w:ascii="Helvetica" w:hAnsi="Helvetica"/>
      <w:sz w:val="22"/>
      <w:szCs w:val="24"/>
      <w:lang w:val="en-US" w:eastAsia="en-US"/>
    </w:rPr>
  </w:style>
  <w:style w:type="paragraph" w:styleId="Heading1">
    <w:name w:val="heading 1"/>
    <w:basedOn w:val="Normal"/>
    <w:next w:val="Normal"/>
    <w:link w:val="Heading1Char"/>
    <w:qFormat/>
    <w:rsid w:val="0044740D"/>
    <w:pPr>
      <w:keepNext/>
      <w:keepLines/>
      <w:spacing w:before="480"/>
      <w:outlineLvl w:val="0"/>
    </w:pPr>
    <w:rPr>
      <w:rFonts w:cstheme="minorHAnsi"/>
      <w:bCs/>
      <w:color w:val="ED9B20"/>
      <w:sz w:val="32"/>
      <w:szCs w:val="28"/>
    </w:rPr>
  </w:style>
  <w:style w:type="paragraph" w:styleId="Heading2">
    <w:name w:val="heading 2"/>
    <w:basedOn w:val="Normal"/>
    <w:next w:val="Normal"/>
    <w:link w:val="Heading2Char"/>
    <w:unhideWhenUsed/>
    <w:qFormat/>
    <w:rsid w:val="003B08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next w:val="Normal"/>
    <w:link w:val="HeaderChar"/>
    <w:autoRedefine/>
    <w:qFormat/>
    <w:rsid w:val="00AA047B"/>
    <w:pPr>
      <w:tabs>
        <w:tab w:val="center" w:pos="4513"/>
        <w:tab w:val="right" w:pos="9026"/>
      </w:tabs>
      <w:spacing w:line="240" w:lineRule="auto"/>
    </w:pPr>
    <w:rPr>
      <w:b/>
      <w:color w:val="FF9133"/>
      <w:sz w:val="24"/>
    </w:rPr>
  </w:style>
  <w:style w:type="character" w:customStyle="1" w:styleId="HeaderChar">
    <w:name w:val="Header Char"/>
    <w:aliases w:val="Header 2 Char"/>
    <w:basedOn w:val="DefaultParagraphFont"/>
    <w:link w:val="Header"/>
    <w:uiPriority w:val="99"/>
    <w:rsid w:val="00AA047B"/>
    <w:rPr>
      <w:rFonts w:ascii="Helvetica" w:hAnsi="Helvetica"/>
      <w:b/>
      <w:color w:val="FF9133"/>
      <w:sz w:val="24"/>
      <w:szCs w:val="24"/>
      <w:lang w:val="en-US" w:eastAsia="en-US"/>
    </w:rPr>
  </w:style>
  <w:style w:type="paragraph" w:styleId="Footer">
    <w:name w:val="footer"/>
    <w:basedOn w:val="Normal"/>
    <w:link w:val="FooterChar"/>
    <w:uiPriority w:val="99"/>
    <w:rsid w:val="0006024D"/>
    <w:pPr>
      <w:tabs>
        <w:tab w:val="center" w:pos="4513"/>
        <w:tab w:val="right" w:pos="9026"/>
      </w:tabs>
    </w:pPr>
  </w:style>
  <w:style w:type="character" w:customStyle="1" w:styleId="FooterChar">
    <w:name w:val="Footer Char"/>
    <w:basedOn w:val="DefaultParagraphFont"/>
    <w:link w:val="Footer"/>
    <w:uiPriority w:val="99"/>
    <w:rsid w:val="0006024D"/>
    <w:rPr>
      <w:sz w:val="24"/>
      <w:szCs w:val="24"/>
      <w:lang w:val="en-GB" w:eastAsia="en-GB"/>
    </w:rPr>
  </w:style>
  <w:style w:type="paragraph" w:styleId="BalloonText">
    <w:name w:val="Balloon Text"/>
    <w:basedOn w:val="Normal"/>
    <w:link w:val="BalloonTextChar"/>
    <w:rsid w:val="0006024D"/>
    <w:rPr>
      <w:rFonts w:ascii="Tahoma" w:hAnsi="Tahoma" w:cs="Tahoma"/>
      <w:sz w:val="16"/>
      <w:szCs w:val="16"/>
    </w:rPr>
  </w:style>
  <w:style w:type="character" w:customStyle="1" w:styleId="BalloonTextChar">
    <w:name w:val="Balloon Text Char"/>
    <w:basedOn w:val="DefaultParagraphFont"/>
    <w:link w:val="BalloonText"/>
    <w:rsid w:val="0006024D"/>
    <w:rPr>
      <w:rFonts w:ascii="Tahoma" w:hAnsi="Tahoma" w:cs="Tahoma"/>
      <w:sz w:val="16"/>
      <w:szCs w:val="16"/>
      <w:lang w:val="en-GB" w:eastAsia="en-GB"/>
    </w:rPr>
  </w:style>
  <w:style w:type="character" w:styleId="Hyperlink">
    <w:name w:val="Hyperlink"/>
    <w:basedOn w:val="DefaultParagraphFont"/>
    <w:uiPriority w:val="99"/>
    <w:rsid w:val="0006024D"/>
    <w:rPr>
      <w:color w:val="0000FF"/>
      <w:u w:val="single"/>
    </w:rPr>
  </w:style>
  <w:style w:type="paragraph" w:styleId="ListParagraph">
    <w:name w:val="List Paragraph"/>
    <w:basedOn w:val="Normal"/>
    <w:uiPriority w:val="34"/>
    <w:qFormat/>
    <w:rsid w:val="0044740D"/>
    <w:pPr>
      <w:ind w:left="720"/>
      <w:contextualSpacing/>
    </w:pPr>
    <w:rPr>
      <w:rFonts w:asciiTheme="minorHAnsi" w:hAnsiTheme="minorHAnsi" w:cstheme="minorHAnsi"/>
    </w:rPr>
  </w:style>
  <w:style w:type="character" w:customStyle="1" w:styleId="Heading1Char">
    <w:name w:val="Heading 1 Char"/>
    <w:basedOn w:val="DefaultParagraphFont"/>
    <w:link w:val="Heading1"/>
    <w:rsid w:val="0044740D"/>
    <w:rPr>
      <w:rFonts w:ascii="Helvetica" w:hAnsi="Helvetica" w:cstheme="minorHAnsi"/>
      <w:bCs/>
      <w:color w:val="ED9B20"/>
      <w:sz w:val="32"/>
      <w:szCs w:val="28"/>
      <w:lang w:val="en-US" w:eastAsia="en-US"/>
    </w:rPr>
  </w:style>
  <w:style w:type="paragraph" w:styleId="Subtitle">
    <w:name w:val="Subtitle"/>
    <w:basedOn w:val="Normal"/>
    <w:next w:val="Normal"/>
    <w:link w:val="SubtitleChar"/>
    <w:qFormat/>
    <w:rsid w:val="00DF42B7"/>
    <w:pPr>
      <w:numPr>
        <w:ilvl w:val="1"/>
      </w:numPr>
    </w:pPr>
    <w:rPr>
      <w:rFonts w:ascii="Cambria" w:hAnsi="Cambria"/>
      <w:i/>
      <w:iCs/>
      <w:color w:val="ED9B20"/>
      <w:spacing w:val="15"/>
      <w:sz w:val="24"/>
    </w:rPr>
  </w:style>
  <w:style w:type="character" w:customStyle="1" w:styleId="SubtitleChar">
    <w:name w:val="Subtitle Char"/>
    <w:basedOn w:val="DefaultParagraphFont"/>
    <w:link w:val="Subtitle"/>
    <w:rsid w:val="00DF42B7"/>
    <w:rPr>
      <w:rFonts w:ascii="Cambria" w:hAnsi="Cambria"/>
      <w:i/>
      <w:iCs/>
      <w:color w:val="ED9B20"/>
      <w:spacing w:val="15"/>
      <w:sz w:val="24"/>
      <w:szCs w:val="24"/>
      <w:lang w:val="en-US" w:eastAsia="en-US"/>
    </w:rPr>
  </w:style>
  <w:style w:type="table" w:styleId="TableGrid">
    <w:name w:val="Table Grid"/>
    <w:basedOn w:val="TableNormal"/>
    <w:uiPriority w:val="59"/>
    <w:rsid w:val="00325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775C3"/>
    <w:pPr>
      <w:spacing w:before="100" w:beforeAutospacing="1" w:after="100" w:afterAutospacing="1"/>
    </w:pPr>
    <w:rPr>
      <w:lang w:val="en-IE" w:eastAsia="en-IE"/>
    </w:rPr>
  </w:style>
  <w:style w:type="paragraph" w:styleId="NoSpacing">
    <w:name w:val="No Spacing"/>
    <w:link w:val="NoSpacingChar"/>
    <w:uiPriority w:val="1"/>
    <w:qFormat/>
    <w:rsid w:val="00AD7966"/>
    <w:rPr>
      <w:rFonts w:asciiTheme="minorHAnsi" w:eastAsiaTheme="minorHAnsi" w:hAnsiTheme="minorHAnsi" w:cstheme="minorBidi"/>
      <w:sz w:val="22"/>
      <w:szCs w:val="22"/>
      <w:lang w:eastAsia="en-US"/>
    </w:rPr>
  </w:style>
  <w:style w:type="character" w:styleId="Emphasis">
    <w:name w:val="Emphasis"/>
    <w:basedOn w:val="DefaultParagraphFont"/>
    <w:qFormat/>
    <w:rsid w:val="00230C10"/>
    <w:rPr>
      <w:i/>
      <w:iCs/>
    </w:rPr>
  </w:style>
  <w:style w:type="character" w:styleId="Strong">
    <w:name w:val="Strong"/>
    <w:basedOn w:val="DefaultParagraphFont"/>
    <w:qFormat/>
    <w:rsid w:val="00993D46"/>
    <w:rPr>
      <w:b/>
      <w:bCs/>
    </w:rPr>
  </w:style>
  <w:style w:type="paragraph" w:styleId="TOCHeading">
    <w:name w:val="TOC Heading"/>
    <w:basedOn w:val="Heading1"/>
    <w:next w:val="Normal"/>
    <w:uiPriority w:val="39"/>
    <w:semiHidden/>
    <w:unhideWhenUsed/>
    <w:qFormat/>
    <w:rsid w:val="00347F85"/>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qFormat/>
    <w:rsid w:val="00562652"/>
    <w:pPr>
      <w:tabs>
        <w:tab w:val="left" w:pos="3969"/>
      </w:tabs>
      <w:spacing w:line="240" w:lineRule="auto"/>
      <w:jc w:val="center"/>
    </w:pPr>
    <w:rPr>
      <w:color w:val="000000" w:themeColor="text1"/>
      <w:sz w:val="28"/>
      <w:szCs w:val="28"/>
    </w:rPr>
  </w:style>
  <w:style w:type="paragraph" w:styleId="TOC2">
    <w:name w:val="toc 2"/>
    <w:basedOn w:val="Normal"/>
    <w:next w:val="Normal"/>
    <w:autoRedefine/>
    <w:uiPriority w:val="39"/>
    <w:unhideWhenUsed/>
    <w:qFormat/>
    <w:rsid w:val="00F409BA"/>
    <w:pPr>
      <w:spacing w:after="100" w:line="276" w:lineRule="auto"/>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unhideWhenUsed/>
    <w:qFormat/>
    <w:rsid w:val="00F409BA"/>
    <w:pPr>
      <w:spacing w:after="100" w:line="276" w:lineRule="auto"/>
      <w:ind w:left="440"/>
    </w:pPr>
    <w:rPr>
      <w:rFonts w:asciiTheme="minorHAnsi" w:eastAsiaTheme="minorEastAsia" w:hAnsiTheme="minorHAnsi" w:cstheme="minorBidi"/>
      <w:szCs w:val="22"/>
      <w:lang w:eastAsia="ja-JP"/>
    </w:rPr>
  </w:style>
  <w:style w:type="paragraph" w:styleId="TOC4">
    <w:name w:val="toc 4"/>
    <w:basedOn w:val="Normal"/>
    <w:next w:val="Normal"/>
    <w:autoRedefine/>
    <w:rsid w:val="0068194F"/>
    <w:pPr>
      <w:ind w:left="720"/>
    </w:pPr>
  </w:style>
  <w:style w:type="paragraph" w:styleId="TOC5">
    <w:name w:val="toc 5"/>
    <w:basedOn w:val="Normal"/>
    <w:next w:val="Normal"/>
    <w:autoRedefine/>
    <w:rsid w:val="0068194F"/>
    <w:pPr>
      <w:ind w:left="960"/>
    </w:pPr>
  </w:style>
  <w:style w:type="paragraph" w:styleId="TOC6">
    <w:name w:val="toc 6"/>
    <w:basedOn w:val="Normal"/>
    <w:next w:val="Normal"/>
    <w:autoRedefine/>
    <w:rsid w:val="0068194F"/>
    <w:pPr>
      <w:ind w:left="1200"/>
    </w:pPr>
  </w:style>
  <w:style w:type="paragraph" w:styleId="TOC7">
    <w:name w:val="toc 7"/>
    <w:basedOn w:val="Normal"/>
    <w:next w:val="Normal"/>
    <w:autoRedefine/>
    <w:rsid w:val="0068194F"/>
    <w:pPr>
      <w:ind w:left="1440"/>
    </w:pPr>
  </w:style>
  <w:style w:type="paragraph" w:styleId="TOC8">
    <w:name w:val="toc 8"/>
    <w:basedOn w:val="Normal"/>
    <w:next w:val="Normal"/>
    <w:autoRedefine/>
    <w:rsid w:val="0068194F"/>
    <w:pPr>
      <w:ind w:left="1680"/>
    </w:pPr>
  </w:style>
  <w:style w:type="paragraph" w:styleId="TOC9">
    <w:name w:val="toc 9"/>
    <w:basedOn w:val="Normal"/>
    <w:next w:val="Normal"/>
    <w:autoRedefine/>
    <w:rsid w:val="0068194F"/>
    <w:pPr>
      <w:ind w:left="1920"/>
    </w:pPr>
  </w:style>
  <w:style w:type="character" w:styleId="IntenseEmphasis">
    <w:name w:val="Intense Emphasis"/>
    <w:basedOn w:val="DefaultParagraphFont"/>
    <w:uiPriority w:val="21"/>
    <w:qFormat/>
    <w:rsid w:val="00AA047B"/>
    <w:rPr>
      <w:b/>
      <w:bCs/>
      <w:i/>
      <w:iCs/>
      <w:color w:val="ED9B20"/>
    </w:rPr>
  </w:style>
  <w:style w:type="paragraph" w:styleId="Title">
    <w:name w:val="Title"/>
    <w:aliases w:val="Cover Title"/>
    <w:basedOn w:val="Normal"/>
    <w:next w:val="Normal"/>
    <w:link w:val="TitleChar"/>
    <w:qFormat/>
    <w:rsid w:val="00AA047B"/>
    <w:pPr>
      <w:spacing w:after="300" w:line="240" w:lineRule="auto"/>
      <w:contextualSpacing/>
      <w:jc w:val="right"/>
    </w:pPr>
    <w:rPr>
      <w:rFonts w:eastAsiaTheme="majorEastAsia" w:cstheme="majorBidi"/>
      <w:color w:val="FFFFFF" w:themeColor="background1"/>
      <w:spacing w:val="5"/>
      <w:kern w:val="28"/>
      <w:sz w:val="44"/>
      <w:szCs w:val="44"/>
    </w:rPr>
  </w:style>
  <w:style w:type="character" w:customStyle="1" w:styleId="TitleChar">
    <w:name w:val="Title Char"/>
    <w:aliases w:val="Cover Title Char"/>
    <w:basedOn w:val="DefaultParagraphFont"/>
    <w:link w:val="Title"/>
    <w:rsid w:val="00AA047B"/>
    <w:rPr>
      <w:rFonts w:ascii="Helvetica" w:eastAsiaTheme="majorEastAsia" w:hAnsi="Helvetica" w:cstheme="majorBidi"/>
      <w:color w:val="FFFFFF" w:themeColor="background1"/>
      <w:spacing w:val="5"/>
      <w:kern w:val="28"/>
      <w:sz w:val="44"/>
      <w:szCs w:val="44"/>
      <w:lang w:val="en-US" w:eastAsia="en-US"/>
    </w:rPr>
  </w:style>
  <w:style w:type="paragraph" w:styleId="IntenseQuote">
    <w:name w:val="Intense Quote"/>
    <w:basedOn w:val="Normal"/>
    <w:next w:val="Normal"/>
    <w:link w:val="IntenseQuoteChar"/>
    <w:uiPriority w:val="30"/>
    <w:qFormat/>
    <w:rsid w:val="00AA047B"/>
    <w:pPr>
      <w:spacing w:before="200" w:after="280" w:line="240" w:lineRule="auto"/>
      <w:ind w:left="936" w:right="936"/>
    </w:pPr>
    <w:rPr>
      <w:b/>
      <w:bCs/>
      <w:i/>
      <w:iCs/>
      <w:color w:val="FF9133"/>
    </w:rPr>
  </w:style>
  <w:style w:type="character" w:customStyle="1" w:styleId="IntenseQuoteChar">
    <w:name w:val="Intense Quote Char"/>
    <w:basedOn w:val="DefaultParagraphFont"/>
    <w:link w:val="IntenseQuote"/>
    <w:uiPriority w:val="30"/>
    <w:rsid w:val="00AA047B"/>
    <w:rPr>
      <w:rFonts w:ascii="Helvetica" w:hAnsi="Helvetica"/>
      <w:b/>
      <w:bCs/>
      <w:i/>
      <w:iCs/>
      <w:color w:val="FF9133"/>
      <w:szCs w:val="24"/>
      <w:lang w:val="en-US" w:eastAsia="en-US"/>
    </w:rPr>
  </w:style>
  <w:style w:type="character" w:customStyle="1" w:styleId="Heading2Char">
    <w:name w:val="Heading 2 Char"/>
    <w:basedOn w:val="DefaultParagraphFont"/>
    <w:link w:val="Heading2"/>
    <w:rsid w:val="003B088D"/>
    <w:rPr>
      <w:rFonts w:asciiTheme="majorHAnsi" w:eastAsiaTheme="majorEastAsia" w:hAnsiTheme="majorHAnsi" w:cstheme="majorBidi"/>
      <w:b/>
      <w:bCs/>
      <w:color w:val="4F81BD" w:themeColor="accent1"/>
      <w:sz w:val="26"/>
      <w:szCs w:val="26"/>
      <w:lang w:val="en-US" w:eastAsia="en-US"/>
    </w:rPr>
  </w:style>
  <w:style w:type="paragraph" w:customStyle="1" w:styleId="nada-subheading">
    <w:name w:val="nada - subheading"/>
    <w:basedOn w:val="Normal"/>
    <w:link w:val="nada-subheadingChar"/>
    <w:rsid w:val="003B088D"/>
    <w:pPr>
      <w:tabs>
        <w:tab w:val="left" w:pos="1134"/>
        <w:tab w:val="left" w:pos="1701"/>
        <w:tab w:val="right" w:pos="9072"/>
      </w:tabs>
      <w:suppressAutoHyphens w:val="0"/>
      <w:spacing w:after="240" w:line="264" w:lineRule="auto"/>
    </w:pPr>
    <w:rPr>
      <w:rFonts w:ascii="Century Gothic" w:hAnsi="Century Gothic"/>
      <w:b/>
      <w:color w:val="800000"/>
      <w:sz w:val="28"/>
      <w:szCs w:val="20"/>
      <w:lang w:val="en-AU"/>
    </w:rPr>
  </w:style>
  <w:style w:type="character" w:customStyle="1" w:styleId="nada-subheadingChar">
    <w:name w:val="nada - subheading Char"/>
    <w:basedOn w:val="DefaultParagraphFont"/>
    <w:link w:val="nada-subheading"/>
    <w:rsid w:val="003B088D"/>
    <w:rPr>
      <w:rFonts w:ascii="Century Gothic" w:hAnsi="Century Gothic"/>
      <w:b/>
      <w:color w:val="800000"/>
      <w:sz w:val="28"/>
      <w:lang w:val="en-AU" w:eastAsia="en-US"/>
    </w:rPr>
  </w:style>
  <w:style w:type="paragraph" w:customStyle="1" w:styleId="nada-body">
    <w:name w:val="nada - body"/>
    <w:basedOn w:val="Normal"/>
    <w:link w:val="nada-bodyChar"/>
    <w:rsid w:val="003B088D"/>
    <w:pPr>
      <w:tabs>
        <w:tab w:val="left" w:pos="1134"/>
        <w:tab w:val="left" w:pos="1701"/>
        <w:tab w:val="right" w:pos="9072"/>
      </w:tabs>
      <w:suppressAutoHyphens w:val="0"/>
      <w:spacing w:line="264" w:lineRule="auto"/>
    </w:pPr>
    <w:rPr>
      <w:rFonts w:ascii="Century Gothic" w:hAnsi="Century Gothic"/>
      <w:szCs w:val="20"/>
      <w:lang w:val="en-AU"/>
    </w:rPr>
  </w:style>
  <w:style w:type="character" w:customStyle="1" w:styleId="nada-bodyChar">
    <w:name w:val="nada - body Char"/>
    <w:basedOn w:val="DefaultParagraphFont"/>
    <w:link w:val="nada-body"/>
    <w:rsid w:val="003B088D"/>
    <w:rPr>
      <w:rFonts w:ascii="Century Gothic" w:hAnsi="Century Gothic"/>
      <w:lang w:val="en-AU" w:eastAsia="en-US"/>
    </w:rPr>
  </w:style>
  <w:style w:type="paragraph" w:customStyle="1" w:styleId="nada-body-bullets">
    <w:name w:val="nada - body - bullets"/>
    <w:basedOn w:val="Normal"/>
    <w:link w:val="nada-body-bulletsChar"/>
    <w:rsid w:val="003B088D"/>
    <w:pPr>
      <w:numPr>
        <w:numId w:val="1"/>
      </w:numPr>
      <w:tabs>
        <w:tab w:val="left" w:pos="1134"/>
        <w:tab w:val="left" w:pos="1701"/>
        <w:tab w:val="right" w:pos="9072"/>
      </w:tabs>
      <w:suppressAutoHyphens w:val="0"/>
      <w:spacing w:line="264" w:lineRule="auto"/>
    </w:pPr>
    <w:rPr>
      <w:rFonts w:ascii="Century Gothic" w:hAnsi="Century Gothic"/>
      <w:szCs w:val="20"/>
      <w:lang w:val="en-AU"/>
    </w:rPr>
  </w:style>
  <w:style w:type="character" w:customStyle="1" w:styleId="nada-body-bulletsChar">
    <w:name w:val="nada - body - bullets Char"/>
    <w:basedOn w:val="DefaultParagraphFont"/>
    <w:link w:val="nada-body-bullets"/>
    <w:rsid w:val="003B088D"/>
    <w:rPr>
      <w:rFonts w:ascii="Century Gothic" w:hAnsi="Century Gothic"/>
      <w:lang w:val="en-AU" w:eastAsia="en-US"/>
    </w:rPr>
  </w:style>
  <w:style w:type="character" w:customStyle="1" w:styleId="apple-converted-space">
    <w:name w:val="apple-converted-space"/>
    <w:basedOn w:val="DefaultParagraphFont"/>
    <w:rsid w:val="00756B47"/>
  </w:style>
  <w:style w:type="character" w:customStyle="1" w:styleId="NoSpacingChar">
    <w:name w:val="No Spacing Char"/>
    <w:basedOn w:val="DefaultParagraphFont"/>
    <w:link w:val="NoSpacing"/>
    <w:uiPriority w:val="1"/>
    <w:rsid w:val="00B747F9"/>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rsid w:val="004F492E"/>
    <w:pPr>
      <w:suppressAutoHyphens w:val="0"/>
      <w:spacing w:line="240" w:lineRule="auto"/>
      <w:ind w:left="283"/>
      <w:jc w:val="left"/>
    </w:pPr>
    <w:rPr>
      <w:rFonts w:ascii="Times New Roman" w:hAnsi="Times New Roman"/>
      <w:sz w:val="16"/>
      <w:szCs w:val="16"/>
      <w:lang w:val="en-GB"/>
    </w:rPr>
  </w:style>
  <w:style w:type="character" w:customStyle="1" w:styleId="BodyTextIndent3Char">
    <w:name w:val="Body Text Indent 3 Char"/>
    <w:basedOn w:val="DefaultParagraphFont"/>
    <w:link w:val="BodyTextIndent3"/>
    <w:rsid w:val="004F492E"/>
    <w:rPr>
      <w:sz w:val="16"/>
      <w:szCs w:val="16"/>
      <w:lang w:val="en-GB" w:eastAsia="en-US"/>
    </w:rPr>
  </w:style>
  <w:style w:type="paragraph" w:styleId="BodyTextIndent">
    <w:name w:val="Body Text Indent"/>
    <w:basedOn w:val="Normal"/>
    <w:link w:val="BodyTextIndentChar"/>
    <w:rsid w:val="00F558A2"/>
    <w:pPr>
      <w:suppressAutoHyphens w:val="0"/>
      <w:spacing w:line="240" w:lineRule="auto"/>
      <w:ind w:left="283"/>
      <w:jc w:val="left"/>
    </w:pPr>
    <w:rPr>
      <w:rFonts w:ascii="Times New Roman" w:hAnsi="Times New Roman"/>
      <w:sz w:val="20"/>
      <w:szCs w:val="20"/>
      <w:lang w:val="en-GB"/>
    </w:rPr>
  </w:style>
  <w:style w:type="character" w:customStyle="1" w:styleId="BodyTextIndentChar">
    <w:name w:val="Body Text Indent Char"/>
    <w:basedOn w:val="DefaultParagraphFont"/>
    <w:link w:val="BodyTextIndent"/>
    <w:rsid w:val="00F558A2"/>
    <w:rPr>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740D"/>
    <w:pPr>
      <w:suppressAutoHyphens/>
      <w:spacing w:after="120" w:line="360" w:lineRule="auto"/>
    </w:pPr>
    <w:rPr>
      <w:rFonts w:ascii="Helvetica" w:hAnsi="Helvetica"/>
      <w:szCs w:val="24"/>
      <w:lang w:val="en-US" w:eastAsia="en-US"/>
    </w:rPr>
  </w:style>
  <w:style w:type="paragraph" w:styleId="Heading1">
    <w:name w:val="heading 1"/>
    <w:basedOn w:val="Normal"/>
    <w:next w:val="Normal"/>
    <w:link w:val="Heading1Char"/>
    <w:qFormat/>
    <w:rsid w:val="0044740D"/>
    <w:pPr>
      <w:keepNext/>
      <w:keepLines/>
      <w:spacing w:before="480"/>
      <w:outlineLvl w:val="0"/>
    </w:pPr>
    <w:rPr>
      <w:rFonts w:cstheme="minorHAnsi"/>
      <w:bCs/>
      <w:color w:val="ED9B2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next w:val="Normal"/>
    <w:link w:val="HeaderChar"/>
    <w:autoRedefine/>
    <w:uiPriority w:val="99"/>
    <w:qFormat/>
    <w:rsid w:val="00AA047B"/>
    <w:pPr>
      <w:tabs>
        <w:tab w:val="center" w:pos="4513"/>
        <w:tab w:val="right" w:pos="9026"/>
      </w:tabs>
      <w:spacing w:line="240" w:lineRule="auto"/>
    </w:pPr>
    <w:rPr>
      <w:b/>
      <w:color w:val="FF9133"/>
      <w:sz w:val="24"/>
    </w:rPr>
  </w:style>
  <w:style w:type="character" w:customStyle="1" w:styleId="HeaderChar">
    <w:name w:val="Header Char"/>
    <w:aliases w:val="Header 2 Char"/>
    <w:basedOn w:val="DefaultParagraphFont"/>
    <w:link w:val="Header"/>
    <w:uiPriority w:val="99"/>
    <w:rsid w:val="00AA047B"/>
    <w:rPr>
      <w:rFonts w:ascii="Helvetica" w:hAnsi="Helvetica"/>
      <w:b/>
      <w:color w:val="FF9133"/>
      <w:sz w:val="24"/>
      <w:szCs w:val="24"/>
      <w:lang w:val="en-US" w:eastAsia="en-US"/>
    </w:rPr>
  </w:style>
  <w:style w:type="paragraph" w:styleId="Footer">
    <w:name w:val="footer"/>
    <w:basedOn w:val="Normal"/>
    <w:link w:val="FooterChar"/>
    <w:uiPriority w:val="99"/>
    <w:rsid w:val="0006024D"/>
    <w:pPr>
      <w:tabs>
        <w:tab w:val="center" w:pos="4513"/>
        <w:tab w:val="right" w:pos="9026"/>
      </w:tabs>
    </w:pPr>
  </w:style>
  <w:style w:type="character" w:customStyle="1" w:styleId="FooterChar">
    <w:name w:val="Footer Char"/>
    <w:basedOn w:val="DefaultParagraphFont"/>
    <w:link w:val="Footer"/>
    <w:uiPriority w:val="99"/>
    <w:rsid w:val="0006024D"/>
    <w:rPr>
      <w:sz w:val="24"/>
      <w:szCs w:val="24"/>
      <w:lang w:val="en-GB" w:eastAsia="en-GB"/>
    </w:rPr>
  </w:style>
  <w:style w:type="paragraph" w:styleId="BalloonText">
    <w:name w:val="Balloon Text"/>
    <w:basedOn w:val="Normal"/>
    <w:link w:val="BalloonTextChar"/>
    <w:rsid w:val="0006024D"/>
    <w:rPr>
      <w:rFonts w:ascii="Tahoma" w:hAnsi="Tahoma" w:cs="Tahoma"/>
      <w:sz w:val="16"/>
      <w:szCs w:val="16"/>
    </w:rPr>
  </w:style>
  <w:style w:type="character" w:customStyle="1" w:styleId="BalloonTextChar">
    <w:name w:val="Balloon Text Char"/>
    <w:basedOn w:val="DefaultParagraphFont"/>
    <w:link w:val="BalloonText"/>
    <w:rsid w:val="0006024D"/>
    <w:rPr>
      <w:rFonts w:ascii="Tahoma" w:hAnsi="Tahoma" w:cs="Tahoma"/>
      <w:sz w:val="16"/>
      <w:szCs w:val="16"/>
      <w:lang w:val="en-GB" w:eastAsia="en-GB"/>
    </w:rPr>
  </w:style>
  <w:style w:type="character" w:styleId="Hyperlink">
    <w:name w:val="Hyperlink"/>
    <w:basedOn w:val="DefaultParagraphFont"/>
    <w:uiPriority w:val="99"/>
    <w:rsid w:val="0006024D"/>
    <w:rPr>
      <w:color w:val="0000FF"/>
      <w:u w:val="single"/>
    </w:rPr>
  </w:style>
  <w:style w:type="paragraph" w:styleId="ListParagraph">
    <w:name w:val="List Paragraph"/>
    <w:basedOn w:val="Normal"/>
    <w:uiPriority w:val="34"/>
    <w:qFormat/>
    <w:rsid w:val="0044740D"/>
    <w:pPr>
      <w:ind w:left="720"/>
      <w:contextualSpacing/>
    </w:pPr>
    <w:rPr>
      <w:rFonts w:asciiTheme="minorHAnsi" w:hAnsiTheme="minorHAnsi" w:cstheme="minorHAnsi"/>
    </w:rPr>
  </w:style>
  <w:style w:type="character" w:customStyle="1" w:styleId="Heading1Char">
    <w:name w:val="Heading 1 Char"/>
    <w:basedOn w:val="DefaultParagraphFont"/>
    <w:link w:val="Heading1"/>
    <w:rsid w:val="0044740D"/>
    <w:rPr>
      <w:rFonts w:ascii="Helvetica" w:hAnsi="Helvetica" w:cstheme="minorHAnsi"/>
      <w:bCs/>
      <w:color w:val="ED9B20"/>
      <w:sz w:val="32"/>
      <w:szCs w:val="28"/>
      <w:lang w:val="en-US" w:eastAsia="en-US"/>
    </w:rPr>
  </w:style>
  <w:style w:type="paragraph" w:styleId="Subtitle">
    <w:name w:val="Subtitle"/>
    <w:basedOn w:val="Normal"/>
    <w:next w:val="Normal"/>
    <w:link w:val="SubtitleChar"/>
    <w:qFormat/>
    <w:rsid w:val="00AA047B"/>
    <w:pPr>
      <w:numPr>
        <w:ilvl w:val="1"/>
      </w:numPr>
    </w:pPr>
    <w:rPr>
      <w:rFonts w:ascii="Cambria" w:hAnsi="Cambria"/>
      <w:i/>
      <w:iCs/>
      <w:color w:val="ED9B20"/>
      <w:spacing w:val="15"/>
    </w:rPr>
  </w:style>
  <w:style w:type="character" w:customStyle="1" w:styleId="SubtitleChar">
    <w:name w:val="Subtitle Char"/>
    <w:basedOn w:val="DefaultParagraphFont"/>
    <w:link w:val="Subtitle"/>
    <w:rsid w:val="00AA047B"/>
    <w:rPr>
      <w:rFonts w:ascii="Cambria" w:hAnsi="Cambria"/>
      <w:i/>
      <w:iCs/>
      <w:color w:val="ED9B20"/>
      <w:spacing w:val="15"/>
      <w:sz w:val="24"/>
      <w:szCs w:val="24"/>
      <w:lang w:val="en-US" w:eastAsia="en-US"/>
    </w:rPr>
  </w:style>
  <w:style w:type="table" w:styleId="TableGrid">
    <w:name w:val="Table Grid"/>
    <w:basedOn w:val="TableNormal"/>
    <w:uiPriority w:val="59"/>
    <w:rsid w:val="00325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775C3"/>
    <w:pPr>
      <w:spacing w:before="100" w:beforeAutospacing="1" w:after="100" w:afterAutospacing="1"/>
    </w:pPr>
    <w:rPr>
      <w:lang w:val="en-IE" w:eastAsia="en-IE"/>
    </w:rPr>
  </w:style>
  <w:style w:type="paragraph" w:styleId="NoSpacing">
    <w:name w:val="No Spacing"/>
    <w:uiPriority w:val="1"/>
    <w:qFormat/>
    <w:rsid w:val="00AD7966"/>
    <w:rPr>
      <w:rFonts w:asciiTheme="minorHAnsi" w:eastAsiaTheme="minorHAnsi" w:hAnsiTheme="minorHAnsi" w:cstheme="minorBidi"/>
      <w:sz w:val="22"/>
      <w:szCs w:val="22"/>
      <w:lang w:eastAsia="en-US"/>
    </w:rPr>
  </w:style>
  <w:style w:type="character" w:styleId="Emphasis">
    <w:name w:val="Emphasis"/>
    <w:basedOn w:val="DefaultParagraphFont"/>
    <w:qFormat/>
    <w:rsid w:val="00230C10"/>
    <w:rPr>
      <w:i/>
      <w:iCs/>
    </w:rPr>
  </w:style>
  <w:style w:type="character" w:styleId="Strong">
    <w:name w:val="Strong"/>
    <w:basedOn w:val="DefaultParagraphFont"/>
    <w:qFormat/>
    <w:rsid w:val="00993D46"/>
    <w:rPr>
      <w:b/>
      <w:bCs/>
    </w:rPr>
  </w:style>
  <w:style w:type="paragraph" w:styleId="TOCHeading">
    <w:name w:val="TOC Heading"/>
    <w:basedOn w:val="Heading1"/>
    <w:next w:val="Normal"/>
    <w:uiPriority w:val="39"/>
    <w:semiHidden/>
    <w:unhideWhenUsed/>
    <w:qFormat/>
    <w:rsid w:val="00347F85"/>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qFormat/>
    <w:rsid w:val="00545790"/>
    <w:pPr>
      <w:tabs>
        <w:tab w:val="left" w:pos="3969"/>
      </w:tabs>
      <w:spacing w:line="480" w:lineRule="auto"/>
    </w:pPr>
  </w:style>
  <w:style w:type="paragraph" w:styleId="TOC2">
    <w:name w:val="toc 2"/>
    <w:basedOn w:val="Normal"/>
    <w:next w:val="Normal"/>
    <w:autoRedefine/>
    <w:uiPriority w:val="39"/>
    <w:unhideWhenUsed/>
    <w:qFormat/>
    <w:rsid w:val="00F409BA"/>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409BA"/>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rsid w:val="0068194F"/>
    <w:pPr>
      <w:ind w:left="720"/>
    </w:pPr>
  </w:style>
  <w:style w:type="paragraph" w:styleId="TOC5">
    <w:name w:val="toc 5"/>
    <w:basedOn w:val="Normal"/>
    <w:next w:val="Normal"/>
    <w:autoRedefine/>
    <w:rsid w:val="0068194F"/>
    <w:pPr>
      <w:ind w:left="960"/>
    </w:pPr>
  </w:style>
  <w:style w:type="paragraph" w:styleId="TOC6">
    <w:name w:val="toc 6"/>
    <w:basedOn w:val="Normal"/>
    <w:next w:val="Normal"/>
    <w:autoRedefine/>
    <w:rsid w:val="0068194F"/>
    <w:pPr>
      <w:ind w:left="1200"/>
    </w:pPr>
  </w:style>
  <w:style w:type="paragraph" w:styleId="TOC7">
    <w:name w:val="toc 7"/>
    <w:basedOn w:val="Normal"/>
    <w:next w:val="Normal"/>
    <w:autoRedefine/>
    <w:rsid w:val="0068194F"/>
    <w:pPr>
      <w:ind w:left="1440"/>
    </w:pPr>
  </w:style>
  <w:style w:type="paragraph" w:styleId="TOC8">
    <w:name w:val="toc 8"/>
    <w:basedOn w:val="Normal"/>
    <w:next w:val="Normal"/>
    <w:autoRedefine/>
    <w:rsid w:val="0068194F"/>
    <w:pPr>
      <w:ind w:left="1680"/>
    </w:pPr>
  </w:style>
  <w:style w:type="paragraph" w:styleId="TOC9">
    <w:name w:val="toc 9"/>
    <w:basedOn w:val="Normal"/>
    <w:next w:val="Normal"/>
    <w:autoRedefine/>
    <w:rsid w:val="0068194F"/>
    <w:pPr>
      <w:ind w:left="1920"/>
    </w:pPr>
  </w:style>
  <w:style w:type="character" w:styleId="IntenseEmphasis">
    <w:name w:val="Intense Emphasis"/>
    <w:basedOn w:val="DefaultParagraphFont"/>
    <w:uiPriority w:val="21"/>
    <w:qFormat/>
    <w:rsid w:val="00AA047B"/>
    <w:rPr>
      <w:b/>
      <w:bCs/>
      <w:i/>
      <w:iCs/>
      <w:color w:val="ED9B20"/>
    </w:rPr>
  </w:style>
  <w:style w:type="paragraph" w:styleId="Title">
    <w:name w:val="Title"/>
    <w:aliases w:val="Cover Title"/>
    <w:basedOn w:val="Normal"/>
    <w:next w:val="Normal"/>
    <w:link w:val="TitleChar"/>
    <w:qFormat/>
    <w:rsid w:val="00AA047B"/>
    <w:pPr>
      <w:spacing w:after="300" w:line="240" w:lineRule="auto"/>
      <w:contextualSpacing/>
      <w:jc w:val="right"/>
    </w:pPr>
    <w:rPr>
      <w:rFonts w:eastAsiaTheme="majorEastAsia" w:cstheme="majorBidi"/>
      <w:color w:val="FFFFFF" w:themeColor="background1"/>
      <w:spacing w:val="5"/>
      <w:kern w:val="28"/>
      <w:sz w:val="44"/>
      <w:szCs w:val="44"/>
    </w:rPr>
  </w:style>
  <w:style w:type="character" w:customStyle="1" w:styleId="TitleChar">
    <w:name w:val="Title Char"/>
    <w:aliases w:val="Cover Title Char"/>
    <w:basedOn w:val="DefaultParagraphFont"/>
    <w:link w:val="Title"/>
    <w:rsid w:val="00AA047B"/>
    <w:rPr>
      <w:rFonts w:ascii="Helvetica" w:eastAsiaTheme="majorEastAsia" w:hAnsi="Helvetica" w:cstheme="majorBidi"/>
      <w:color w:val="FFFFFF" w:themeColor="background1"/>
      <w:spacing w:val="5"/>
      <w:kern w:val="28"/>
      <w:sz w:val="44"/>
      <w:szCs w:val="44"/>
      <w:lang w:val="en-US" w:eastAsia="en-US"/>
    </w:rPr>
  </w:style>
  <w:style w:type="paragraph" w:styleId="IntenseQuote">
    <w:name w:val="Intense Quote"/>
    <w:basedOn w:val="Normal"/>
    <w:next w:val="Normal"/>
    <w:link w:val="IntenseQuoteChar"/>
    <w:uiPriority w:val="30"/>
    <w:qFormat/>
    <w:rsid w:val="00AA047B"/>
    <w:pPr>
      <w:spacing w:before="200" w:after="280" w:line="240" w:lineRule="auto"/>
      <w:ind w:left="936" w:right="936"/>
    </w:pPr>
    <w:rPr>
      <w:b/>
      <w:bCs/>
      <w:i/>
      <w:iCs/>
      <w:color w:val="FF9133"/>
    </w:rPr>
  </w:style>
  <w:style w:type="character" w:customStyle="1" w:styleId="IntenseQuoteChar">
    <w:name w:val="Intense Quote Char"/>
    <w:basedOn w:val="DefaultParagraphFont"/>
    <w:link w:val="IntenseQuote"/>
    <w:uiPriority w:val="30"/>
    <w:rsid w:val="00AA047B"/>
    <w:rPr>
      <w:rFonts w:ascii="Helvetica" w:hAnsi="Helvetica"/>
      <w:b/>
      <w:bCs/>
      <w:i/>
      <w:iCs/>
      <w:color w:val="FF9133"/>
      <w:szCs w:val="24"/>
      <w:lang w:val="en-US" w:eastAsia="en-US"/>
    </w:rPr>
  </w:style>
</w:styles>
</file>

<file path=word/webSettings.xml><?xml version="1.0" encoding="utf-8"?>
<w:webSettings xmlns:r="http://schemas.openxmlformats.org/officeDocument/2006/relationships" xmlns:w="http://schemas.openxmlformats.org/wordprocessingml/2006/main">
  <w:divs>
    <w:div w:id="89661723">
      <w:bodyDiv w:val="1"/>
      <w:marLeft w:val="0"/>
      <w:marRight w:val="0"/>
      <w:marTop w:val="0"/>
      <w:marBottom w:val="0"/>
      <w:divBdr>
        <w:top w:val="none" w:sz="0" w:space="0" w:color="auto"/>
        <w:left w:val="none" w:sz="0" w:space="0" w:color="auto"/>
        <w:bottom w:val="none" w:sz="0" w:space="0" w:color="auto"/>
        <w:right w:val="none" w:sz="0" w:space="0" w:color="auto"/>
      </w:divBdr>
    </w:div>
    <w:div w:id="324942619">
      <w:bodyDiv w:val="1"/>
      <w:marLeft w:val="0"/>
      <w:marRight w:val="0"/>
      <w:marTop w:val="0"/>
      <w:marBottom w:val="0"/>
      <w:divBdr>
        <w:top w:val="none" w:sz="0" w:space="0" w:color="auto"/>
        <w:left w:val="none" w:sz="0" w:space="0" w:color="auto"/>
        <w:bottom w:val="none" w:sz="0" w:space="0" w:color="auto"/>
        <w:right w:val="none" w:sz="0" w:space="0" w:color="auto"/>
      </w:divBdr>
      <w:divsChild>
        <w:div w:id="564075292">
          <w:marLeft w:val="1627"/>
          <w:marRight w:val="0"/>
          <w:marTop w:val="0"/>
          <w:marBottom w:val="0"/>
          <w:divBdr>
            <w:top w:val="none" w:sz="0" w:space="0" w:color="auto"/>
            <w:left w:val="none" w:sz="0" w:space="0" w:color="auto"/>
            <w:bottom w:val="none" w:sz="0" w:space="0" w:color="auto"/>
            <w:right w:val="none" w:sz="0" w:space="0" w:color="auto"/>
          </w:divBdr>
        </w:div>
      </w:divsChild>
    </w:div>
    <w:div w:id="358892046">
      <w:bodyDiv w:val="1"/>
      <w:marLeft w:val="0"/>
      <w:marRight w:val="0"/>
      <w:marTop w:val="0"/>
      <w:marBottom w:val="0"/>
      <w:divBdr>
        <w:top w:val="none" w:sz="0" w:space="0" w:color="auto"/>
        <w:left w:val="none" w:sz="0" w:space="0" w:color="auto"/>
        <w:bottom w:val="none" w:sz="0" w:space="0" w:color="auto"/>
        <w:right w:val="none" w:sz="0" w:space="0" w:color="auto"/>
      </w:divBdr>
    </w:div>
    <w:div w:id="417412933">
      <w:bodyDiv w:val="1"/>
      <w:marLeft w:val="0"/>
      <w:marRight w:val="0"/>
      <w:marTop w:val="0"/>
      <w:marBottom w:val="0"/>
      <w:divBdr>
        <w:top w:val="none" w:sz="0" w:space="0" w:color="auto"/>
        <w:left w:val="none" w:sz="0" w:space="0" w:color="auto"/>
        <w:bottom w:val="none" w:sz="0" w:space="0" w:color="auto"/>
        <w:right w:val="none" w:sz="0" w:space="0" w:color="auto"/>
      </w:divBdr>
      <w:divsChild>
        <w:div w:id="1207840725">
          <w:marLeft w:val="1627"/>
          <w:marRight w:val="0"/>
          <w:marTop w:val="0"/>
          <w:marBottom w:val="0"/>
          <w:divBdr>
            <w:top w:val="none" w:sz="0" w:space="0" w:color="auto"/>
            <w:left w:val="none" w:sz="0" w:space="0" w:color="auto"/>
            <w:bottom w:val="none" w:sz="0" w:space="0" w:color="auto"/>
            <w:right w:val="none" w:sz="0" w:space="0" w:color="auto"/>
          </w:divBdr>
        </w:div>
      </w:divsChild>
    </w:div>
    <w:div w:id="528034827">
      <w:bodyDiv w:val="1"/>
      <w:marLeft w:val="0"/>
      <w:marRight w:val="0"/>
      <w:marTop w:val="0"/>
      <w:marBottom w:val="0"/>
      <w:divBdr>
        <w:top w:val="none" w:sz="0" w:space="0" w:color="auto"/>
        <w:left w:val="none" w:sz="0" w:space="0" w:color="auto"/>
        <w:bottom w:val="none" w:sz="0" w:space="0" w:color="auto"/>
        <w:right w:val="none" w:sz="0" w:space="0" w:color="auto"/>
      </w:divBdr>
    </w:div>
    <w:div w:id="619606884">
      <w:bodyDiv w:val="1"/>
      <w:marLeft w:val="0"/>
      <w:marRight w:val="0"/>
      <w:marTop w:val="0"/>
      <w:marBottom w:val="0"/>
      <w:divBdr>
        <w:top w:val="none" w:sz="0" w:space="0" w:color="auto"/>
        <w:left w:val="none" w:sz="0" w:space="0" w:color="auto"/>
        <w:bottom w:val="none" w:sz="0" w:space="0" w:color="auto"/>
        <w:right w:val="none" w:sz="0" w:space="0" w:color="auto"/>
      </w:divBdr>
      <w:divsChild>
        <w:div w:id="732234640">
          <w:marLeft w:val="1627"/>
          <w:marRight w:val="0"/>
          <w:marTop w:val="0"/>
          <w:marBottom w:val="0"/>
          <w:divBdr>
            <w:top w:val="none" w:sz="0" w:space="0" w:color="auto"/>
            <w:left w:val="none" w:sz="0" w:space="0" w:color="auto"/>
            <w:bottom w:val="none" w:sz="0" w:space="0" w:color="auto"/>
            <w:right w:val="none" w:sz="0" w:space="0" w:color="auto"/>
          </w:divBdr>
        </w:div>
      </w:divsChild>
    </w:div>
    <w:div w:id="1034694447">
      <w:bodyDiv w:val="1"/>
      <w:marLeft w:val="0"/>
      <w:marRight w:val="0"/>
      <w:marTop w:val="0"/>
      <w:marBottom w:val="0"/>
      <w:divBdr>
        <w:top w:val="none" w:sz="0" w:space="0" w:color="auto"/>
        <w:left w:val="none" w:sz="0" w:space="0" w:color="auto"/>
        <w:bottom w:val="none" w:sz="0" w:space="0" w:color="auto"/>
        <w:right w:val="none" w:sz="0" w:space="0" w:color="auto"/>
      </w:divBdr>
    </w:div>
    <w:div w:id="1037000315">
      <w:bodyDiv w:val="1"/>
      <w:marLeft w:val="0"/>
      <w:marRight w:val="0"/>
      <w:marTop w:val="0"/>
      <w:marBottom w:val="0"/>
      <w:divBdr>
        <w:top w:val="none" w:sz="0" w:space="0" w:color="auto"/>
        <w:left w:val="none" w:sz="0" w:space="0" w:color="auto"/>
        <w:bottom w:val="none" w:sz="0" w:space="0" w:color="auto"/>
        <w:right w:val="none" w:sz="0" w:space="0" w:color="auto"/>
      </w:divBdr>
    </w:div>
    <w:div w:id="1116867161">
      <w:bodyDiv w:val="1"/>
      <w:marLeft w:val="0"/>
      <w:marRight w:val="0"/>
      <w:marTop w:val="0"/>
      <w:marBottom w:val="0"/>
      <w:divBdr>
        <w:top w:val="none" w:sz="0" w:space="0" w:color="auto"/>
        <w:left w:val="none" w:sz="0" w:space="0" w:color="auto"/>
        <w:bottom w:val="none" w:sz="0" w:space="0" w:color="auto"/>
        <w:right w:val="none" w:sz="0" w:space="0" w:color="auto"/>
      </w:divBdr>
    </w:div>
    <w:div w:id="1219629318">
      <w:bodyDiv w:val="1"/>
      <w:marLeft w:val="0"/>
      <w:marRight w:val="0"/>
      <w:marTop w:val="0"/>
      <w:marBottom w:val="0"/>
      <w:divBdr>
        <w:top w:val="none" w:sz="0" w:space="0" w:color="auto"/>
        <w:left w:val="none" w:sz="0" w:space="0" w:color="auto"/>
        <w:bottom w:val="none" w:sz="0" w:space="0" w:color="auto"/>
        <w:right w:val="none" w:sz="0" w:space="0" w:color="auto"/>
      </w:divBdr>
    </w:div>
    <w:div w:id="1282416331">
      <w:bodyDiv w:val="1"/>
      <w:marLeft w:val="0"/>
      <w:marRight w:val="0"/>
      <w:marTop w:val="0"/>
      <w:marBottom w:val="0"/>
      <w:divBdr>
        <w:top w:val="none" w:sz="0" w:space="0" w:color="auto"/>
        <w:left w:val="none" w:sz="0" w:space="0" w:color="auto"/>
        <w:bottom w:val="none" w:sz="0" w:space="0" w:color="auto"/>
        <w:right w:val="none" w:sz="0" w:space="0" w:color="auto"/>
      </w:divBdr>
    </w:div>
    <w:div w:id="1884975866">
      <w:bodyDiv w:val="1"/>
      <w:marLeft w:val="0"/>
      <w:marRight w:val="0"/>
      <w:marTop w:val="0"/>
      <w:marBottom w:val="0"/>
      <w:divBdr>
        <w:top w:val="none" w:sz="0" w:space="0" w:color="auto"/>
        <w:left w:val="none" w:sz="0" w:space="0" w:color="auto"/>
        <w:bottom w:val="none" w:sz="0" w:space="0" w:color="auto"/>
        <w:right w:val="none" w:sz="0" w:space="0" w:color="auto"/>
      </w:divBdr>
    </w:div>
    <w:div w:id="2046173923">
      <w:bodyDiv w:val="1"/>
      <w:marLeft w:val="0"/>
      <w:marRight w:val="0"/>
      <w:marTop w:val="0"/>
      <w:marBottom w:val="0"/>
      <w:divBdr>
        <w:top w:val="none" w:sz="0" w:space="0" w:color="auto"/>
        <w:left w:val="none" w:sz="0" w:space="0" w:color="auto"/>
        <w:bottom w:val="none" w:sz="0" w:space="0" w:color="auto"/>
        <w:right w:val="none" w:sz="0" w:space="0" w:color="auto"/>
      </w:divBdr>
    </w:div>
    <w:div w:id="2102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outhlsp@louthcoco.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ine.mcdonald@louthcoco.i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IQ-GG-Training\Intact%20iQ%20Training%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ailTo xmlns="http://schemas.microsoft.com/sharepoint/v3" xsi:nil="true"/>
    <Target_x0020_Audiences xmlns="e4c10c64-e10f-4604-a97d-588304b1e51f"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ED1499FB4DFB4ABA5E9816FF3330FC" ma:contentTypeVersion="9" ma:contentTypeDescription="Create a new document." ma:contentTypeScope="" ma:versionID="fe753b0f18eab20d9ce63262ee3af977">
  <xsd:schema xmlns:xsd="http://www.w3.org/2001/XMLSchema" xmlns:p="http://schemas.microsoft.com/office/2006/metadata/properties" xmlns:ns1="http://schemas.microsoft.com/sharepoint/v3" xmlns:ns2="e4c10c64-e10f-4604-a97d-588304b1e51f" targetNamespace="http://schemas.microsoft.com/office/2006/metadata/properties" ma:root="true" ma:fieldsID="240611c89d38aa1a1e9bac9062086e02" ns1:_="" ns2:_="">
    <xsd:import namespace="http://schemas.microsoft.com/sharepoint/v3"/>
    <xsd:import namespace="e4c10c64-e10f-4604-a97d-588304b1e51f"/>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Target_x0020_Audience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9" nillable="true" ma:displayName="E-Mail Sender" ma:hidden="true" ma:internalName="EmailSender">
      <xsd:simpleType>
        <xsd:restriction base="dms:Note"/>
      </xsd:simpleType>
    </xsd:element>
    <xsd:element name="EmailTo" ma:index="10" nillable="true" ma:displayName="E-Mail To" ma:hidden="true" ma:internalName="EmailTo">
      <xsd:simpleType>
        <xsd:restriction base="dms:Note"/>
      </xsd:simpleType>
    </xsd:element>
    <xsd:element name="EmailCc" ma:index="11" nillable="true" ma:displayName="E-Mail Cc" ma:hidden="true" ma:internalName="EmailCc">
      <xsd:simpleType>
        <xsd:restriction base="dms:Note"/>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e4c10c64-e10f-4604-a97d-588304b1e51f" elementFormDefault="qualified">
    <xsd:import namespace="http://schemas.microsoft.com/office/2006/documentManagement/types"/>
    <xsd:element name="Target_x0020_Audiences" ma:index="15" nillable="true" ma:displayName="Target Audiences" ma:description="Test for Procurement"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7652-C4AD-4DAA-927B-75E2A96C8F98}">
  <ds:schemaRefs>
    <ds:schemaRef ds:uri="http://schemas.microsoft.com/office/2006/metadata/properties"/>
    <ds:schemaRef ds:uri="http://schemas.microsoft.com/sharepoint/v3"/>
    <ds:schemaRef ds:uri="e4c10c64-e10f-4604-a97d-588304b1e51f"/>
  </ds:schemaRefs>
</ds:datastoreItem>
</file>

<file path=customXml/itemProps2.xml><?xml version="1.0" encoding="utf-8"?>
<ds:datastoreItem xmlns:ds="http://schemas.openxmlformats.org/officeDocument/2006/customXml" ds:itemID="{72907648-06D4-41E5-A9EB-6260EF7901D6}">
  <ds:schemaRefs>
    <ds:schemaRef ds:uri="http://schemas.microsoft.com/sharepoint/v3/contenttype/forms"/>
  </ds:schemaRefs>
</ds:datastoreItem>
</file>

<file path=customXml/itemProps3.xml><?xml version="1.0" encoding="utf-8"?>
<ds:datastoreItem xmlns:ds="http://schemas.openxmlformats.org/officeDocument/2006/customXml" ds:itemID="{F1965EBF-0003-4168-86F5-DEB70DF20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c10c64-e10f-4604-a97d-588304b1e51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F38ED2E-4DEC-4D94-93DC-1B522CC8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Intact iQ Training Guide Template</Template>
  <TotalTime>2</TotalTime>
  <Pages>5</Pages>
  <Words>775</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LCC Report Document Template</vt:lpstr>
    </vt:vector>
  </TitlesOfParts>
  <Company>HP</Company>
  <LinksUpToDate>false</LinksUpToDate>
  <CharactersWithSpaces>5144</CharactersWithSpaces>
  <SharedDoc>false</SharedDoc>
  <HLinks>
    <vt:vector size="6" baseType="variant">
      <vt:variant>
        <vt:i4>4128795</vt:i4>
      </vt:variant>
      <vt:variant>
        <vt:i4>3</vt:i4>
      </vt:variant>
      <vt:variant>
        <vt:i4>0</vt:i4>
      </vt:variant>
      <vt:variant>
        <vt:i4>5</vt:i4>
      </vt:variant>
      <vt:variant>
        <vt:lpwstr>mailto:info@intact.ie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 Report Document Template</dc:title>
  <dc:creator>Gerry</dc:creator>
  <cp:lastModifiedBy>amcdonald</cp:lastModifiedBy>
  <cp:revision>2</cp:revision>
  <cp:lastPrinted>2017-08-29T12:01:00Z</cp:lastPrinted>
  <dcterms:created xsi:type="dcterms:W3CDTF">2023-02-17T09:13:00Z</dcterms:created>
  <dcterms:modified xsi:type="dcterms:W3CDTF">2023-02-17T09:13:00Z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0x01010096ED1499FB4DFB4ABA5E9816FF3330FC</vt:lpwstr>
  </property>
</Properties>
</file>